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D0C5B" w14:textId="21D525F7" w:rsidR="00595008" w:rsidRPr="00A91408" w:rsidRDefault="00103832" w:rsidP="00F812D0">
      <w:pPr>
        <w:rPr>
          <w:b/>
          <w:bCs/>
        </w:rPr>
      </w:pPr>
      <w:r w:rsidRPr="00A91408">
        <w:rPr>
          <w:b/>
          <w:bCs/>
        </w:rPr>
        <w:t>2021 Bond Program – 7,600,000 of $26.5 Million (Phase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Description w:val="Presentation notes table"/>
      </w:tblPr>
      <w:tblGrid>
        <w:gridCol w:w="2295"/>
        <w:gridCol w:w="7055"/>
      </w:tblGrid>
      <w:tr w:rsidR="00595008" w:rsidRPr="00F812D0" w14:paraId="2CBAA07E" w14:textId="77777777" w:rsidTr="00752080">
        <w:trPr>
          <w:trHeight w:val="782"/>
        </w:trPr>
        <w:tc>
          <w:tcPr>
            <w:tcW w:w="2295" w:type="dxa"/>
          </w:tcPr>
          <w:p w14:paraId="136FD574" w14:textId="112B83AA" w:rsidR="00595008" w:rsidRPr="00F812D0" w:rsidRDefault="00103832" w:rsidP="00F812D0">
            <w:pPr>
              <w:pStyle w:val="Heading1"/>
              <w:rPr>
                <w:rFonts w:eastAsiaTheme="minorHAnsi" w:cstheme="minorBidi"/>
                <w:sz w:val="28"/>
                <w:szCs w:val="28"/>
              </w:rPr>
            </w:pPr>
            <w:r>
              <w:t>Project Name</w:t>
            </w:r>
          </w:p>
        </w:tc>
        <w:tc>
          <w:tcPr>
            <w:tcW w:w="7055" w:type="dxa"/>
          </w:tcPr>
          <w:p w14:paraId="52388A4C" w14:textId="77777777" w:rsidR="00595008" w:rsidRDefault="00103832" w:rsidP="00F812D0">
            <w:pPr>
              <w:rPr>
                <w:sz w:val="24"/>
                <w:szCs w:val="24"/>
              </w:rPr>
            </w:pPr>
            <w:r w:rsidRPr="00103832">
              <w:rPr>
                <w:sz w:val="24"/>
                <w:szCs w:val="24"/>
              </w:rPr>
              <w:t xml:space="preserve">Animal Services Facility </w:t>
            </w:r>
          </w:p>
          <w:p w14:paraId="445C872D" w14:textId="78F951D5" w:rsidR="00A91408" w:rsidRPr="00103832" w:rsidRDefault="00A91408" w:rsidP="00F812D0">
            <w:pPr>
              <w:rPr>
                <w:sz w:val="24"/>
                <w:szCs w:val="24"/>
              </w:rPr>
            </w:pPr>
            <w:r>
              <w:rPr>
                <w:sz w:val="24"/>
                <w:szCs w:val="24"/>
              </w:rPr>
              <w:t>Budget: $3,700,000</w:t>
            </w:r>
          </w:p>
        </w:tc>
      </w:tr>
      <w:tr w:rsidR="00595008" w:rsidRPr="00103832" w14:paraId="4F24A43D" w14:textId="77777777" w:rsidTr="00752080">
        <w:trPr>
          <w:trHeight w:val="1232"/>
        </w:trPr>
        <w:tc>
          <w:tcPr>
            <w:tcW w:w="2295" w:type="dxa"/>
          </w:tcPr>
          <w:p w14:paraId="0705CEB8" w14:textId="77777777" w:rsidR="006C3412" w:rsidRPr="00103832" w:rsidRDefault="00103832" w:rsidP="00F812D0">
            <w:pPr>
              <w:pStyle w:val="Heading1"/>
              <w:rPr>
                <w:szCs w:val="24"/>
              </w:rPr>
            </w:pPr>
            <w:r w:rsidRPr="00103832">
              <w:rPr>
                <w:szCs w:val="24"/>
              </w:rPr>
              <w:t>Project Status</w:t>
            </w:r>
          </w:p>
          <w:p w14:paraId="0EABBEC5" w14:textId="62DDA7D9" w:rsidR="00103832" w:rsidRPr="00103832" w:rsidRDefault="00103832" w:rsidP="00F812D0">
            <w:pPr>
              <w:pStyle w:val="Heading1"/>
              <w:rPr>
                <w:b w:val="0"/>
                <w:bCs/>
                <w:sz w:val="20"/>
                <w:szCs w:val="20"/>
              </w:rPr>
            </w:pPr>
          </w:p>
        </w:tc>
        <w:tc>
          <w:tcPr>
            <w:tcW w:w="7055" w:type="dxa"/>
          </w:tcPr>
          <w:p w14:paraId="6DC2397F" w14:textId="257B5376" w:rsidR="008C7475" w:rsidRPr="00103832" w:rsidRDefault="003744B8" w:rsidP="003744B8">
            <w:pPr>
              <w:tabs>
                <w:tab w:val="left" w:pos="4275"/>
              </w:tabs>
              <w:rPr>
                <w:sz w:val="24"/>
                <w:szCs w:val="24"/>
              </w:rPr>
            </w:pPr>
            <w:r w:rsidRPr="00EA6223">
              <w:rPr>
                <w:b/>
                <w:bCs/>
                <w:sz w:val="24"/>
                <w:szCs w:val="24"/>
              </w:rPr>
              <w:t xml:space="preserve">July </w:t>
            </w:r>
            <w:r w:rsidR="008919CB">
              <w:rPr>
                <w:b/>
                <w:bCs/>
                <w:sz w:val="24"/>
                <w:szCs w:val="24"/>
              </w:rPr>
              <w:t xml:space="preserve">2025 </w:t>
            </w:r>
            <w:r w:rsidR="00103832" w:rsidRPr="00EA6223">
              <w:rPr>
                <w:b/>
                <w:bCs/>
                <w:sz w:val="24"/>
                <w:szCs w:val="24"/>
              </w:rPr>
              <w:t>Constructio</w:t>
            </w:r>
            <w:r w:rsidRPr="00EA6223">
              <w:rPr>
                <w:b/>
                <w:bCs/>
                <w:sz w:val="24"/>
                <w:szCs w:val="24"/>
              </w:rPr>
              <w:t>n:</w:t>
            </w:r>
            <w:r w:rsidR="00EA6223">
              <w:rPr>
                <w:sz w:val="24"/>
                <w:szCs w:val="24"/>
              </w:rPr>
              <w:t xml:space="preserve"> </w:t>
            </w:r>
            <w:r w:rsidR="008C7475">
              <w:rPr>
                <w:sz w:val="24"/>
                <w:szCs w:val="24"/>
              </w:rPr>
              <w:t>10%</w:t>
            </w:r>
          </w:p>
        </w:tc>
      </w:tr>
      <w:tr w:rsidR="00595008" w:rsidRPr="00F812D0" w14:paraId="57670F1C" w14:textId="77777777" w:rsidTr="00EA6223">
        <w:trPr>
          <w:trHeight w:val="2177"/>
        </w:trPr>
        <w:tc>
          <w:tcPr>
            <w:tcW w:w="2295" w:type="dxa"/>
          </w:tcPr>
          <w:p w14:paraId="423ADFCF" w14:textId="53DF9CE8" w:rsidR="00925A5E" w:rsidRPr="00F812D0" w:rsidRDefault="00103832" w:rsidP="00925A5E">
            <w:pPr>
              <w:pStyle w:val="Heading1"/>
            </w:pPr>
            <w:r>
              <w:t>Project Update</w:t>
            </w:r>
          </w:p>
        </w:tc>
        <w:tc>
          <w:tcPr>
            <w:tcW w:w="7055" w:type="dxa"/>
          </w:tcPr>
          <w:p w14:paraId="67A8F25F" w14:textId="6FB19430" w:rsidR="00EA6223" w:rsidRPr="00EA6223" w:rsidRDefault="00EA6223" w:rsidP="00EA6223">
            <w:pPr>
              <w:rPr>
                <w:sz w:val="24"/>
                <w:szCs w:val="24"/>
              </w:rPr>
            </w:pPr>
            <w:r w:rsidRPr="00EA6223">
              <w:rPr>
                <w:b/>
                <w:bCs/>
                <w:sz w:val="24"/>
                <w:szCs w:val="24"/>
              </w:rPr>
              <w:t>July 2025</w:t>
            </w:r>
            <w:r>
              <w:rPr>
                <w:sz w:val="24"/>
                <w:szCs w:val="24"/>
              </w:rPr>
              <w:t xml:space="preserve"> - </w:t>
            </w:r>
            <w:r w:rsidR="003F31BD" w:rsidRPr="00EA6223">
              <w:rPr>
                <w:sz w:val="24"/>
                <w:szCs w:val="24"/>
              </w:rPr>
              <w:t>The concrete building slab was poured July 23, 2025. The contractor is now waiting for the wall panel manufacturer to come supervise his workers to install them properly. Meanwhile some of the other site concrete is being formed and placed.</w:t>
            </w:r>
          </w:p>
        </w:tc>
      </w:tr>
      <w:tr w:rsidR="00757863" w:rsidRPr="00F812D0" w14:paraId="4A2151EF" w14:textId="77777777" w:rsidTr="00752080">
        <w:tc>
          <w:tcPr>
            <w:tcW w:w="2295" w:type="dxa"/>
          </w:tcPr>
          <w:p w14:paraId="5C7E3E8D" w14:textId="6665310B" w:rsidR="00757863" w:rsidRPr="00F812D0" w:rsidRDefault="00103832" w:rsidP="00F812D0">
            <w:pPr>
              <w:pStyle w:val="Heading1"/>
            </w:pPr>
            <w:r>
              <w:t xml:space="preserve">Any Additional </w:t>
            </w:r>
            <w:r w:rsidR="00C21116">
              <w:t>I</w:t>
            </w:r>
            <w:r>
              <w:t xml:space="preserve">nformation for Public </w:t>
            </w:r>
          </w:p>
          <w:p w14:paraId="72328016" w14:textId="5F4C9D82" w:rsidR="00886B5E" w:rsidRPr="00F812D0" w:rsidRDefault="00886B5E" w:rsidP="00F812D0">
            <w:pPr>
              <w:pStyle w:val="Heading2"/>
            </w:pPr>
          </w:p>
        </w:tc>
        <w:tc>
          <w:tcPr>
            <w:tcW w:w="7055" w:type="dxa"/>
          </w:tcPr>
          <w:p w14:paraId="1668B62B" w14:textId="77777777" w:rsidR="00757863" w:rsidRPr="00F812D0" w:rsidRDefault="00757863" w:rsidP="00F812D0"/>
        </w:tc>
      </w:tr>
    </w:tbl>
    <w:p w14:paraId="7B510E25" w14:textId="77777777" w:rsidR="00595008" w:rsidRDefault="00595008">
      <w:pPr>
        <w:rPr>
          <w:rFonts w:ascii="Segoe UI" w:hAnsi="Segoe UI" w:cs="Segoe UI"/>
        </w:rPr>
      </w:pPr>
    </w:p>
    <w:p w14:paraId="356DA7E5" w14:textId="483F4F5C" w:rsidR="00103832" w:rsidRDefault="00103832">
      <w:pPr>
        <w:rPr>
          <w:rFonts w:ascii="Segoe UI" w:hAnsi="Segoe UI" w:cs="Segoe UI"/>
        </w:rPr>
      </w:pPr>
    </w:p>
    <w:p w14:paraId="2BAA58CC" w14:textId="77777777" w:rsidR="00EA6223" w:rsidRDefault="00EA6223">
      <w:pPr>
        <w:rPr>
          <w:rFonts w:ascii="Segoe UI" w:hAnsi="Segoe UI" w:cs="Segoe UI"/>
        </w:rPr>
      </w:pPr>
    </w:p>
    <w:p w14:paraId="1D206F04" w14:textId="77777777" w:rsidR="00EA6223" w:rsidRDefault="00EA6223">
      <w:pPr>
        <w:rPr>
          <w:rFonts w:ascii="Segoe UI" w:hAnsi="Segoe UI" w:cs="Segoe UI"/>
        </w:rPr>
      </w:pPr>
    </w:p>
    <w:p w14:paraId="0B6F0B59" w14:textId="77777777" w:rsidR="00EA6223" w:rsidRDefault="00EA6223">
      <w:pPr>
        <w:rPr>
          <w:rFonts w:ascii="Segoe UI" w:hAnsi="Segoe UI" w:cs="Segoe UI"/>
        </w:rPr>
      </w:pPr>
    </w:p>
    <w:p w14:paraId="7E7348A5" w14:textId="77777777" w:rsidR="00EA6223" w:rsidRDefault="00EA6223">
      <w:pPr>
        <w:rPr>
          <w:rFonts w:ascii="Segoe UI" w:hAnsi="Segoe UI" w:cs="Segoe UI"/>
        </w:rPr>
      </w:pPr>
    </w:p>
    <w:p w14:paraId="2E6D52D9" w14:textId="77777777" w:rsidR="00EA6223" w:rsidRDefault="00EA6223">
      <w:pPr>
        <w:rPr>
          <w:rFonts w:ascii="Segoe UI" w:hAnsi="Segoe UI" w:cs="Segoe UI"/>
        </w:rPr>
      </w:pPr>
    </w:p>
    <w:p w14:paraId="0AC1E505" w14:textId="77777777" w:rsidR="00EA6223" w:rsidRDefault="00EA6223">
      <w:pPr>
        <w:rPr>
          <w:rFonts w:ascii="Segoe UI" w:hAnsi="Segoe UI" w:cs="Segoe UI"/>
        </w:rPr>
      </w:pPr>
    </w:p>
    <w:p w14:paraId="4638A823" w14:textId="531770CD" w:rsidR="003F31BD" w:rsidRDefault="003F31BD">
      <w:pPr>
        <w:rPr>
          <w:rFonts w:ascii="Segoe UI" w:hAnsi="Segoe UI" w:cs="Segoe UI"/>
        </w:rPr>
      </w:pPr>
    </w:p>
    <w:p w14:paraId="32D89999" w14:textId="1FF8C392" w:rsidR="00103832" w:rsidRDefault="00E927BA">
      <w:pPr>
        <w:rPr>
          <w:rFonts w:ascii="Segoe UI" w:hAnsi="Segoe UI" w:cs="Segoe UI"/>
        </w:rPr>
      </w:pPr>
      <w:r>
        <w:rPr>
          <w:rFonts w:ascii="Segoe UI" w:hAnsi="Segoe UI" w:cs="Segoe UI"/>
          <w:noProof/>
        </w:rPr>
        <w:lastRenderedPageBreak/>
        <w:drawing>
          <wp:inline distT="0" distB="0" distL="0" distR="0" wp14:anchorId="3CCD55DA" wp14:editId="426307EC">
            <wp:extent cx="4743132" cy="6324176"/>
            <wp:effectExtent l="0" t="0" r="635" b="635"/>
            <wp:docPr id="452746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3842" cy="6338456"/>
                    </a:xfrm>
                    <a:prstGeom prst="rect">
                      <a:avLst/>
                    </a:prstGeom>
                    <a:noFill/>
                  </pic:spPr>
                </pic:pic>
              </a:graphicData>
            </a:graphic>
          </wp:inline>
        </w:drawing>
      </w:r>
    </w:p>
    <w:p w14:paraId="43C5203B" w14:textId="77777777" w:rsidR="00103832" w:rsidRDefault="00103832">
      <w:pPr>
        <w:rPr>
          <w:rFonts w:ascii="Segoe UI" w:hAnsi="Segoe UI" w:cs="Segoe UI"/>
        </w:rPr>
      </w:pPr>
    </w:p>
    <w:p w14:paraId="28978FB8" w14:textId="4673CA3C" w:rsidR="00752080" w:rsidRPr="00377BFC" w:rsidRDefault="006F5049" w:rsidP="00103832">
      <w:pPr>
        <w:rPr>
          <w:rFonts w:ascii="Segoe UI" w:hAnsi="Segoe UI" w:cs="Segoe UI"/>
        </w:rPr>
      </w:pPr>
      <w:r>
        <w:rPr>
          <w:rFonts w:ascii="Segoe UI" w:hAnsi="Segoe UI" w:cs="Segoe UI"/>
          <w:noProof/>
        </w:rPr>
        <w:lastRenderedPageBreak/>
        <w:drawing>
          <wp:inline distT="0" distB="0" distL="0" distR="0" wp14:anchorId="4B3B672A" wp14:editId="188BB31C">
            <wp:extent cx="5957411" cy="7943215"/>
            <wp:effectExtent l="0" t="0" r="5715" b="635"/>
            <wp:docPr id="1197109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0052" cy="7960070"/>
                    </a:xfrm>
                    <a:prstGeom prst="rect">
                      <a:avLst/>
                    </a:prstGeom>
                    <a:noFill/>
                  </pic:spPr>
                </pic:pic>
              </a:graphicData>
            </a:graphic>
          </wp:inline>
        </w:drawing>
      </w:r>
    </w:p>
    <w:p w14:paraId="286AA220" w14:textId="1C314101" w:rsidR="00103832" w:rsidRPr="00A91408" w:rsidRDefault="00A91408" w:rsidP="00103832">
      <w:pPr>
        <w:rPr>
          <w:b/>
          <w:bCs/>
        </w:rPr>
      </w:pPr>
      <w:r w:rsidRPr="00A91408">
        <w:rPr>
          <w:b/>
          <w:bCs/>
        </w:rPr>
        <w:lastRenderedPageBreak/>
        <w:t>2021 Bond Program – 7,600,000 of $26.5 Million (Phase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Description w:val="Presentation notes table"/>
      </w:tblPr>
      <w:tblGrid>
        <w:gridCol w:w="2295"/>
        <w:gridCol w:w="7055"/>
      </w:tblGrid>
      <w:tr w:rsidR="00103832" w:rsidRPr="00F812D0" w14:paraId="505DF55D" w14:textId="77777777" w:rsidTr="00752080">
        <w:trPr>
          <w:trHeight w:val="782"/>
        </w:trPr>
        <w:tc>
          <w:tcPr>
            <w:tcW w:w="2295" w:type="dxa"/>
          </w:tcPr>
          <w:p w14:paraId="1DDA73C7" w14:textId="77777777" w:rsidR="00103832" w:rsidRPr="00F812D0" w:rsidRDefault="00103832" w:rsidP="0069177C">
            <w:pPr>
              <w:pStyle w:val="Heading1"/>
              <w:rPr>
                <w:rFonts w:eastAsiaTheme="minorHAnsi" w:cstheme="minorBidi"/>
                <w:sz w:val="28"/>
                <w:szCs w:val="28"/>
              </w:rPr>
            </w:pPr>
            <w:r>
              <w:t>Project Name</w:t>
            </w:r>
          </w:p>
        </w:tc>
        <w:tc>
          <w:tcPr>
            <w:tcW w:w="7055" w:type="dxa"/>
          </w:tcPr>
          <w:p w14:paraId="30FD09A8" w14:textId="77777777" w:rsidR="00103832" w:rsidRDefault="00103832" w:rsidP="0069177C">
            <w:pPr>
              <w:rPr>
                <w:sz w:val="24"/>
                <w:szCs w:val="24"/>
              </w:rPr>
            </w:pPr>
            <w:r>
              <w:rPr>
                <w:sz w:val="24"/>
                <w:szCs w:val="24"/>
              </w:rPr>
              <w:t xml:space="preserve">Pin Oak, North Shady Oaks, Forest Oaks Ln Rehabilitation </w:t>
            </w:r>
          </w:p>
          <w:p w14:paraId="60985E13" w14:textId="2CAE9DEF" w:rsidR="00A91408" w:rsidRPr="00103832" w:rsidRDefault="00A91408" w:rsidP="0069177C">
            <w:pPr>
              <w:rPr>
                <w:sz w:val="24"/>
                <w:szCs w:val="24"/>
              </w:rPr>
            </w:pPr>
            <w:r>
              <w:rPr>
                <w:sz w:val="24"/>
                <w:szCs w:val="24"/>
              </w:rPr>
              <w:t>Budget: $2,600,000</w:t>
            </w:r>
          </w:p>
        </w:tc>
      </w:tr>
      <w:tr w:rsidR="00103832" w:rsidRPr="00103832" w14:paraId="4724FB2A" w14:textId="77777777" w:rsidTr="00752080">
        <w:trPr>
          <w:trHeight w:val="1232"/>
        </w:trPr>
        <w:tc>
          <w:tcPr>
            <w:tcW w:w="2295" w:type="dxa"/>
          </w:tcPr>
          <w:p w14:paraId="3F9AD14B" w14:textId="77777777" w:rsidR="00103832" w:rsidRPr="00103832" w:rsidRDefault="00103832" w:rsidP="0069177C">
            <w:pPr>
              <w:pStyle w:val="Heading1"/>
              <w:rPr>
                <w:szCs w:val="24"/>
              </w:rPr>
            </w:pPr>
            <w:r w:rsidRPr="00103832">
              <w:rPr>
                <w:szCs w:val="24"/>
              </w:rPr>
              <w:t>Project Status</w:t>
            </w:r>
          </w:p>
          <w:p w14:paraId="315C024A" w14:textId="0A8EF784" w:rsidR="00103832" w:rsidRPr="00103832" w:rsidRDefault="00103832" w:rsidP="0069177C">
            <w:pPr>
              <w:pStyle w:val="Heading1"/>
              <w:rPr>
                <w:b w:val="0"/>
                <w:bCs/>
                <w:sz w:val="20"/>
                <w:szCs w:val="20"/>
              </w:rPr>
            </w:pPr>
          </w:p>
        </w:tc>
        <w:tc>
          <w:tcPr>
            <w:tcW w:w="7055" w:type="dxa"/>
          </w:tcPr>
          <w:p w14:paraId="65FF1E2C" w14:textId="7AFA5AA5" w:rsidR="002533B3" w:rsidRDefault="003744B8" w:rsidP="003744B8">
            <w:pPr>
              <w:tabs>
                <w:tab w:val="center" w:pos="3412"/>
              </w:tabs>
              <w:rPr>
                <w:sz w:val="24"/>
                <w:szCs w:val="24"/>
              </w:rPr>
            </w:pPr>
            <w:r w:rsidRPr="00EA6223">
              <w:rPr>
                <w:b/>
                <w:bCs/>
                <w:sz w:val="24"/>
                <w:szCs w:val="24"/>
              </w:rPr>
              <w:t xml:space="preserve">July </w:t>
            </w:r>
            <w:r w:rsidR="008919CB">
              <w:rPr>
                <w:b/>
                <w:bCs/>
                <w:sz w:val="24"/>
                <w:szCs w:val="24"/>
              </w:rPr>
              <w:t xml:space="preserve">2025 </w:t>
            </w:r>
            <w:r w:rsidR="00103832" w:rsidRPr="00EA6223">
              <w:rPr>
                <w:b/>
                <w:bCs/>
                <w:sz w:val="24"/>
                <w:szCs w:val="24"/>
              </w:rPr>
              <w:t>Construction:</w:t>
            </w:r>
            <w:r w:rsidR="00103832" w:rsidRPr="00103832">
              <w:rPr>
                <w:sz w:val="24"/>
                <w:szCs w:val="24"/>
              </w:rPr>
              <w:t xml:space="preserve"> </w:t>
            </w:r>
            <w:r w:rsidR="006F5049">
              <w:rPr>
                <w:sz w:val="24"/>
                <w:szCs w:val="24"/>
              </w:rPr>
              <w:t>9</w:t>
            </w:r>
            <w:r w:rsidR="00282DCF">
              <w:rPr>
                <w:sz w:val="24"/>
                <w:szCs w:val="24"/>
              </w:rPr>
              <w:t>7</w:t>
            </w:r>
            <w:r w:rsidR="006F5049">
              <w:rPr>
                <w:sz w:val="24"/>
                <w:szCs w:val="24"/>
              </w:rPr>
              <w:t>%</w:t>
            </w:r>
            <w:r>
              <w:rPr>
                <w:sz w:val="24"/>
                <w:szCs w:val="24"/>
              </w:rPr>
              <w:tab/>
              <w:t xml:space="preserve"> </w:t>
            </w:r>
          </w:p>
          <w:p w14:paraId="29E812C6" w14:textId="5F131D2B" w:rsidR="00103832" w:rsidRPr="00103832" w:rsidRDefault="00103832" w:rsidP="003744B8">
            <w:pPr>
              <w:tabs>
                <w:tab w:val="center" w:pos="3412"/>
              </w:tabs>
              <w:rPr>
                <w:sz w:val="24"/>
                <w:szCs w:val="24"/>
              </w:rPr>
            </w:pPr>
          </w:p>
        </w:tc>
      </w:tr>
      <w:tr w:rsidR="00103832" w:rsidRPr="00F812D0" w14:paraId="5E9D4AD6" w14:textId="77777777" w:rsidTr="00752080">
        <w:trPr>
          <w:trHeight w:val="2357"/>
        </w:trPr>
        <w:tc>
          <w:tcPr>
            <w:tcW w:w="2295" w:type="dxa"/>
          </w:tcPr>
          <w:p w14:paraId="26029197" w14:textId="77777777" w:rsidR="00103832" w:rsidRDefault="00103832" w:rsidP="0069177C">
            <w:pPr>
              <w:pStyle w:val="Heading1"/>
            </w:pPr>
            <w:r>
              <w:t>Project Update</w:t>
            </w:r>
          </w:p>
          <w:p w14:paraId="70C44DCD" w14:textId="68681AA7" w:rsidR="00925A5E" w:rsidRPr="00F812D0" w:rsidRDefault="00925A5E" w:rsidP="00925A5E">
            <w:pPr>
              <w:pStyle w:val="Heading1"/>
            </w:pPr>
          </w:p>
        </w:tc>
        <w:tc>
          <w:tcPr>
            <w:tcW w:w="7055" w:type="dxa"/>
          </w:tcPr>
          <w:p w14:paraId="35E99F9E" w14:textId="544C1182" w:rsidR="00103832" w:rsidRPr="00EA6223" w:rsidRDefault="007676C7" w:rsidP="007676C7">
            <w:pPr>
              <w:rPr>
                <w:sz w:val="24"/>
                <w:szCs w:val="24"/>
              </w:rPr>
            </w:pPr>
            <w:r w:rsidRPr="00EA6223">
              <w:rPr>
                <w:b/>
                <w:bCs/>
                <w:sz w:val="24"/>
                <w:szCs w:val="24"/>
              </w:rPr>
              <w:t>July 202</w:t>
            </w:r>
            <w:r w:rsidR="00EA6223" w:rsidRPr="00EA6223">
              <w:rPr>
                <w:b/>
                <w:bCs/>
                <w:sz w:val="24"/>
                <w:szCs w:val="24"/>
              </w:rPr>
              <w:t>5</w:t>
            </w:r>
            <w:r w:rsidR="00EA6223">
              <w:rPr>
                <w:sz w:val="24"/>
                <w:szCs w:val="24"/>
              </w:rPr>
              <w:t xml:space="preserve"> - </w:t>
            </w:r>
            <w:r w:rsidR="002533B3">
              <w:rPr>
                <w:sz w:val="24"/>
                <w:szCs w:val="24"/>
              </w:rPr>
              <w:t>The contractor has moved to the final section of street pavement. The recent high temperatures are making it difficult to get concrete finishers to pour the concrete during daylight hours. Due to the residential nature of the neighborhood, midnight pours are a big ask. They plan to pay more for additional finishers to bring this project to a close. After this area is completed, final yard work and asphalt paving are all that is left.</w:t>
            </w:r>
          </w:p>
        </w:tc>
      </w:tr>
      <w:tr w:rsidR="00103832" w:rsidRPr="00F812D0" w14:paraId="62C33E89" w14:textId="77777777" w:rsidTr="00752080">
        <w:tc>
          <w:tcPr>
            <w:tcW w:w="2295" w:type="dxa"/>
          </w:tcPr>
          <w:p w14:paraId="7AC33073" w14:textId="4403209B" w:rsidR="00103832" w:rsidRPr="00F812D0" w:rsidRDefault="00103832" w:rsidP="0069177C">
            <w:pPr>
              <w:pStyle w:val="Heading1"/>
            </w:pPr>
            <w:r>
              <w:t xml:space="preserve">Any Additional </w:t>
            </w:r>
            <w:r w:rsidR="00C21116">
              <w:t>I</w:t>
            </w:r>
            <w:r>
              <w:t xml:space="preserve">nformation for Public </w:t>
            </w:r>
          </w:p>
          <w:p w14:paraId="2D2692BB" w14:textId="77777777" w:rsidR="00103832" w:rsidRPr="00F812D0" w:rsidRDefault="00103832" w:rsidP="0069177C">
            <w:pPr>
              <w:pStyle w:val="Heading2"/>
            </w:pPr>
          </w:p>
        </w:tc>
        <w:tc>
          <w:tcPr>
            <w:tcW w:w="7055" w:type="dxa"/>
          </w:tcPr>
          <w:p w14:paraId="3BD7D997" w14:textId="77777777" w:rsidR="00103832" w:rsidRPr="00F812D0" w:rsidRDefault="00103832" w:rsidP="0069177C"/>
        </w:tc>
      </w:tr>
    </w:tbl>
    <w:p w14:paraId="7742EEF3" w14:textId="77777777" w:rsidR="00103832" w:rsidRDefault="00103832" w:rsidP="00103832">
      <w:pPr>
        <w:rPr>
          <w:rFonts w:ascii="Segoe UI" w:hAnsi="Segoe UI" w:cs="Segoe UI"/>
        </w:rPr>
      </w:pPr>
    </w:p>
    <w:p w14:paraId="1CE50F2B" w14:textId="77ACE237" w:rsidR="00103832" w:rsidRDefault="00103832">
      <w:pPr>
        <w:rPr>
          <w:rFonts w:ascii="Segoe UI" w:hAnsi="Segoe UI" w:cs="Segoe UI"/>
        </w:rPr>
      </w:pPr>
    </w:p>
    <w:p w14:paraId="67FDE9B8" w14:textId="77777777" w:rsidR="00103832" w:rsidRDefault="00103832">
      <w:pPr>
        <w:rPr>
          <w:rFonts w:ascii="Segoe UI" w:hAnsi="Segoe UI" w:cs="Segoe UI"/>
        </w:rPr>
      </w:pPr>
    </w:p>
    <w:p w14:paraId="6C75AA47" w14:textId="5DDEBA2F" w:rsidR="00103832" w:rsidRDefault="00E81D40">
      <w:pPr>
        <w:rPr>
          <w:rFonts w:ascii="Segoe UI" w:hAnsi="Segoe UI" w:cs="Segoe UI"/>
        </w:rPr>
      </w:pPr>
      <w:r>
        <w:rPr>
          <w:rFonts w:ascii="Segoe UI" w:hAnsi="Segoe UI" w:cs="Segoe UI"/>
          <w:noProof/>
        </w:rPr>
        <w:lastRenderedPageBreak/>
        <w:drawing>
          <wp:inline distT="0" distB="0" distL="0" distR="0" wp14:anchorId="780624AC" wp14:editId="0915E829">
            <wp:extent cx="5943600" cy="4457700"/>
            <wp:effectExtent l="0" t="0" r="0" b="0"/>
            <wp:docPr id="2410525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506ACA0C" w14:textId="666140CA" w:rsidR="00E81D40" w:rsidRDefault="00E81D40">
      <w:pPr>
        <w:rPr>
          <w:rFonts w:ascii="Segoe UI" w:hAnsi="Segoe UI" w:cs="Segoe UI"/>
        </w:rPr>
      </w:pPr>
      <w:r>
        <w:rPr>
          <w:rFonts w:ascii="Segoe UI" w:hAnsi="Segoe UI" w:cs="Segoe UI"/>
          <w:noProof/>
        </w:rPr>
        <w:lastRenderedPageBreak/>
        <w:drawing>
          <wp:inline distT="0" distB="0" distL="0" distR="0" wp14:anchorId="3479FC01" wp14:editId="729CEBFB">
            <wp:extent cx="5943600" cy="4457700"/>
            <wp:effectExtent l="0" t="0" r="0" b="0"/>
            <wp:docPr id="11544108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4E5921FE" w14:textId="77777777" w:rsidR="00103832" w:rsidRDefault="00103832">
      <w:pPr>
        <w:rPr>
          <w:rFonts w:ascii="Segoe UI" w:hAnsi="Segoe UI" w:cs="Segoe UI"/>
        </w:rPr>
      </w:pPr>
    </w:p>
    <w:p w14:paraId="7B145BAC" w14:textId="77777777" w:rsidR="00103832" w:rsidRDefault="00103832">
      <w:pPr>
        <w:rPr>
          <w:rFonts w:ascii="Segoe UI" w:hAnsi="Segoe UI" w:cs="Segoe UI"/>
        </w:rPr>
      </w:pPr>
    </w:p>
    <w:p w14:paraId="451CBD1A" w14:textId="77777777" w:rsidR="00103832" w:rsidRDefault="00103832">
      <w:pPr>
        <w:rPr>
          <w:rFonts w:ascii="Segoe UI" w:hAnsi="Segoe UI" w:cs="Segoe UI"/>
        </w:rPr>
      </w:pPr>
    </w:p>
    <w:p w14:paraId="7F162FC0" w14:textId="77777777" w:rsidR="00103832" w:rsidRDefault="00103832">
      <w:pPr>
        <w:rPr>
          <w:rFonts w:ascii="Segoe UI" w:hAnsi="Segoe UI" w:cs="Segoe UI"/>
        </w:rPr>
      </w:pPr>
    </w:p>
    <w:p w14:paraId="0E2E2AEB" w14:textId="77777777" w:rsidR="00752080" w:rsidRDefault="00752080" w:rsidP="00103832">
      <w:pPr>
        <w:rPr>
          <w:b/>
          <w:bCs/>
        </w:rPr>
      </w:pPr>
    </w:p>
    <w:p w14:paraId="07C25CEE" w14:textId="77777777" w:rsidR="00377BFC" w:rsidRDefault="00377BFC" w:rsidP="00103832">
      <w:pPr>
        <w:rPr>
          <w:b/>
          <w:bCs/>
        </w:rPr>
      </w:pPr>
    </w:p>
    <w:p w14:paraId="786BF7AE" w14:textId="768FDA9B" w:rsidR="00103832" w:rsidRPr="00A91408" w:rsidRDefault="00A91408" w:rsidP="00103832">
      <w:pPr>
        <w:rPr>
          <w:b/>
          <w:bCs/>
        </w:rPr>
      </w:pPr>
      <w:r w:rsidRPr="00A91408">
        <w:rPr>
          <w:b/>
          <w:bCs/>
        </w:rPr>
        <w:lastRenderedPageBreak/>
        <w:t>2021 Bond Program – 7,600,000 of $26.5 Million (Phase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Description w:val="Presentation notes table"/>
      </w:tblPr>
      <w:tblGrid>
        <w:gridCol w:w="2295"/>
        <w:gridCol w:w="7055"/>
      </w:tblGrid>
      <w:tr w:rsidR="00A91408" w:rsidRPr="00F812D0" w14:paraId="3D342AE3" w14:textId="77777777" w:rsidTr="00752080">
        <w:trPr>
          <w:trHeight w:val="782"/>
        </w:trPr>
        <w:tc>
          <w:tcPr>
            <w:tcW w:w="2295" w:type="dxa"/>
          </w:tcPr>
          <w:p w14:paraId="584BEF5F" w14:textId="77777777" w:rsidR="00A91408" w:rsidRPr="00F812D0" w:rsidRDefault="00A91408" w:rsidP="0069177C">
            <w:pPr>
              <w:pStyle w:val="Heading1"/>
              <w:rPr>
                <w:rFonts w:eastAsiaTheme="minorHAnsi" w:cstheme="minorBidi"/>
                <w:sz w:val="28"/>
                <w:szCs w:val="28"/>
              </w:rPr>
            </w:pPr>
            <w:r>
              <w:t>Project Name</w:t>
            </w:r>
          </w:p>
        </w:tc>
        <w:tc>
          <w:tcPr>
            <w:tcW w:w="7055" w:type="dxa"/>
          </w:tcPr>
          <w:p w14:paraId="57F0FCFC" w14:textId="77777777" w:rsidR="00A91408" w:rsidRDefault="00A91408" w:rsidP="0069177C">
            <w:pPr>
              <w:rPr>
                <w:sz w:val="24"/>
                <w:szCs w:val="24"/>
              </w:rPr>
            </w:pPr>
            <w:r>
              <w:rPr>
                <w:sz w:val="24"/>
                <w:szCs w:val="24"/>
              </w:rPr>
              <w:t>Street Panel Replacement Phase 1</w:t>
            </w:r>
          </w:p>
          <w:p w14:paraId="2E102A51" w14:textId="484D48DC" w:rsidR="00A91408" w:rsidRPr="00103832" w:rsidRDefault="00A91408" w:rsidP="0069177C">
            <w:pPr>
              <w:rPr>
                <w:sz w:val="24"/>
                <w:szCs w:val="24"/>
              </w:rPr>
            </w:pPr>
            <w:r>
              <w:rPr>
                <w:sz w:val="24"/>
                <w:szCs w:val="24"/>
              </w:rPr>
              <w:t>Budget: $1,000,000</w:t>
            </w:r>
          </w:p>
        </w:tc>
      </w:tr>
      <w:tr w:rsidR="00A91408" w:rsidRPr="00103832" w14:paraId="3CC16068" w14:textId="77777777" w:rsidTr="00A87935">
        <w:trPr>
          <w:trHeight w:val="737"/>
        </w:trPr>
        <w:tc>
          <w:tcPr>
            <w:tcW w:w="2295" w:type="dxa"/>
          </w:tcPr>
          <w:p w14:paraId="155E088E" w14:textId="77777777" w:rsidR="00A91408" w:rsidRPr="00103832" w:rsidRDefault="00A91408" w:rsidP="0069177C">
            <w:pPr>
              <w:pStyle w:val="Heading1"/>
              <w:rPr>
                <w:szCs w:val="24"/>
              </w:rPr>
            </w:pPr>
            <w:r w:rsidRPr="00103832">
              <w:rPr>
                <w:szCs w:val="24"/>
              </w:rPr>
              <w:t>Project Status</w:t>
            </w:r>
          </w:p>
          <w:p w14:paraId="537AEB01" w14:textId="5C34A8DC" w:rsidR="00A91408" w:rsidRPr="00103832" w:rsidRDefault="00A91408" w:rsidP="0069177C">
            <w:pPr>
              <w:pStyle w:val="Heading1"/>
              <w:rPr>
                <w:b w:val="0"/>
                <w:bCs/>
                <w:sz w:val="20"/>
                <w:szCs w:val="20"/>
              </w:rPr>
            </w:pPr>
          </w:p>
        </w:tc>
        <w:tc>
          <w:tcPr>
            <w:tcW w:w="7055" w:type="dxa"/>
          </w:tcPr>
          <w:p w14:paraId="2D9660C7" w14:textId="00B48638" w:rsidR="00A91408" w:rsidRPr="00103832" w:rsidRDefault="00E17C04" w:rsidP="00636204">
            <w:pPr>
              <w:tabs>
                <w:tab w:val="left" w:pos="4155"/>
              </w:tabs>
              <w:rPr>
                <w:sz w:val="24"/>
                <w:szCs w:val="24"/>
              </w:rPr>
            </w:pPr>
            <w:r>
              <w:rPr>
                <w:sz w:val="24"/>
                <w:szCs w:val="24"/>
              </w:rPr>
              <w:t xml:space="preserve">Complete </w:t>
            </w:r>
            <w:r w:rsidR="00AD463C">
              <w:rPr>
                <w:sz w:val="24"/>
                <w:szCs w:val="24"/>
              </w:rPr>
              <w:t>100%</w:t>
            </w:r>
          </w:p>
          <w:p w14:paraId="7D0B7CD8" w14:textId="018C366D" w:rsidR="00A91408" w:rsidRPr="00103832" w:rsidRDefault="00A91408" w:rsidP="0069177C">
            <w:pPr>
              <w:rPr>
                <w:sz w:val="24"/>
                <w:szCs w:val="24"/>
              </w:rPr>
            </w:pPr>
          </w:p>
        </w:tc>
      </w:tr>
      <w:tr w:rsidR="00A91408" w:rsidRPr="00F812D0" w14:paraId="35C498F6" w14:textId="77777777" w:rsidTr="00752080">
        <w:trPr>
          <w:trHeight w:val="2357"/>
        </w:trPr>
        <w:tc>
          <w:tcPr>
            <w:tcW w:w="2295" w:type="dxa"/>
          </w:tcPr>
          <w:p w14:paraId="45203FC2" w14:textId="77777777" w:rsidR="00A91408" w:rsidRDefault="00A91408" w:rsidP="0069177C">
            <w:pPr>
              <w:pStyle w:val="Heading1"/>
            </w:pPr>
            <w:r>
              <w:t>Project Update</w:t>
            </w:r>
          </w:p>
          <w:p w14:paraId="619C4C06" w14:textId="6B3EEF1D" w:rsidR="00A91408" w:rsidRPr="00925A5E" w:rsidRDefault="00A91408" w:rsidP="0069177C">
            <w:pPr>
              <w:pStyle w:val="Heading1"/>
              <w:rPr>
                <w:b w:val="0"/>
                <w:bCs/>
                <w:sz w:val="20"/>
                <w:szCs w:val="20"/>
              </w:rPr>
            </w:pPr>
          </w:p>
        </w:tc>
        <w:tc>
          <w:tcPr>
            <w:tcW w:w="7055" w:type="dxa"/>
          </w:tcPr>
          <w:p w14:paraId="6B4AB1CF" w14:textId="1330A242" w:rsidR="00E17C04" w:rsidRPr="00F812D0" w:rsidRDefault="00E17C04" w:rsidP="00E17C04"/>
          <w:p w14:paraId="441D5EA4" w14:textId="0B79CA2D" w:rsidR="00A91408" w:rsidRPr="00F812D0" w:rsidRDefault="00A91408" w:rsidP="007676C7"/>
        </w:tc>
      </w:tr>
      <w:tr w:rsidR="00A91408" w:rsidRPr="00F812D0" w14:paraId="65DCB062" w14:textId="77777777" w:rsidTr="00752080">
        <w:tc>
          <w:tcPr>
            <w:tcW w:w="2295" w:type="dxa"/>
          </w:tcPr>
          <w:p w14:paraId="327EF75C" w14:textId="564B6D26" w:rsidR="00A91408" w:rsidRPr="00F812D0" w:rsidRDefault="00A91408" w:rsidP="0069177C">
            <w:pPr>
              <w:pStyle w:val="Heading1"/>
            </w:pPr>
            <w:r>
              <w:t xml:space="preserve">Any Additional </w:t>
            </w:r>
            <w:r w:rsidR="00C21116">
              <w:t>I</w:t>
            </w:r>
            <w:r>
              <w:t xml:space="preserve">nformation for Public </w:t>
            </w:r>
          </w:p>
          <w:p w14:paraId="4BE45A37" w14:textId="77777777" w:rsidR="00A91408" w:rsidRPr="00F812D0" w:rsidRDefault="00A91408" w:rsidP="0069177C">
            <w:pPr>
              <w:pStyle w:val="Heading2"/>
            </w:pPr>
          </w:p>
        </w:tc>
        <w:tc>
          <w:tcPr>
            <w:tcW w:w="7055" w:type="dxa"/>
          </w:tcPr>
          <w:p w14:paraId="1265C900" w14:textId="77777777" w:rsidR="00A91408" w:rsidRPr="00F812D0" w:rsidRDefault="00A91408" w:rsidP="0069177C"/>
        </w:tc>
      </w:tr>
    </w:tbl>
    <w:p w14:paraId="5E677FF5" w14:textId="77777777" w:rsidR="00A91408" w:rsidRDefault="00A91408" w:rsidP="00A91408">
      <w:pPr>
        <w:rPr>
          <w:rFonts w:ascii="Segoe UI" w:hAnsi="Segoe UI" w:cs="Segoe UI"/>
        </w:rPr>
      </w:pPr>
    </w:p>
    <w:p w14:paraId="7B30DF92" w14:textId="77777777" w:rsidR="00A91408" w:rsidRDefault="00A91408">
      <w:pPr>
        <w:rPr>
          <w:rFonts w:ascii="Segoe UI" w:hAnsi="Segoe UI" w:cs="Segoe UI"/>
        </w:rPr>
      </w:pPr>
    </w:p>
    <w:p w14:paraId="53F60729" w14:textId="77777777" w:rsidR="00A91408" w:rsidRDefault="00A91408">
      <w:pPr>
        <w:rPr>
          <w:rFonts w:ascii="Segoe UI" w:hAnsi="Segoe UI" w:cs="Segoe UI"/>
        </w:rPr>
      </w:pPr>
    </w:p>
    <w:p w14:paraId="56E034DB" w14:textId="77777777" w:rsidR="00A91408" w:rsidRDefault="00A91408">
      <w:pPr>
        <w:rPr>
          <w:rFonts w:ascii="Segoe UI" w:hAnsi="Segoe UI" w:cs="Segoe UI"/>
        </w:rPr>
      </w:pPr>
    </w:p>
    <w:p w14:paraId="0F4432FE" w14:textId="77777777" w:rsidR="00A91408" w:rsidRDefault="00A91408">
      <w:pPr>
        <w:rPr>
          <w:rFonts w:ascii="Segoe UI" w:hAnsi="Segoe UI" w:cs="Segoe UI"/>
        </w:rPr>
      </w:pPr>
    </w:p>
    <w:p w14:paraId="29C80780" w14:textId="77777777" w:rsidR="00A91408" w:rsidRDefault="00A91408">
      <w:pPr>
        <w:rPr>
          <w:rFonts w:ascii="Segoe UI" w:hAnsi="Segoe UI" w:cs="Segoe UI"/>
        </w:rPr>
      </w:pPr>
    </w:p>
    <w:p w14:paraId="68B57E57" w14:textId="77777777" w:rsidR="00A91408" w:rsidRDefault="00A91408">
      <w:pPr>
        <w:rPr>
          <w:rFonts w:ascii="Segoe UI" w:hAnsi="Segoe UI" w:cs="Segoe UI"/>
        </w:rPr>
      </w:pPr>
    </w:p>
    <w:p w14:paraId="5E23C8F8" w14:textId="77777777" w:rsidR="00752080" w:rsidRDefault="00752080">
      <w:pPr>
        <w:rPr>
          <w:b/>
          <w:bCs/>
        </w:rPr>
      </w:pPr>
    </w:p>
    <w:p w14:paraId="7BCCB02E" w14:textId="77777777" w:rsidR="00377BFC" w:rsidRDefault="00377BFC">
      <w:pPr>
        <w:rPr>
          <w:b/>
          <w:bCs/>
        </w:rPr>
      </w:pPr>
    </w:p>
    <w:p w14:paraId="3745314D" w14:textId="77777777" w:rsidR="00A87935" w:rsidRDefault="00A87935">
      <w:pPr>
        <w:rPr>
          <w:b/>
          <w:bCs/>
        </w:rPr>
      </w:pPr>
    </w:p>
    <w:p w14:paraId="241BDA0E" w14:textId="56DB547D" w:rsidR="00A91408" w:rsidRPr="00A91408" w:rsidRDefault="00A91408">
      <w:pPr>
        <w:rPr>
          <w:b/>
          <w:bCs/>
        </w:rPr>
      </w:pPr>
      <w:r w:rsidRPr="00A91408">
        <w:rPr>
          <w:b/>
          <w:bCs/>
        </w:rPr>
        <w:lastRenderedPageBreak/>
        <w:t xml:space="preserve">2021 Bond Program – </w:t>
      </w:r>
      <w:r>
        <w:rPr>
          <w:b/>
          <w:bCs/>
        </w:rPr>
        <w:t>1</w:t>
      </w:r>
      <w:r w:rsidRPr="00A91408">
        <w:rPr>
          <w:b/>
          <w:bCs/>
        </w:rPr>
        <w:t>6</w:t>
      </w:r>
      <w:r>
        <w:rPr>
          <w:b/>
          <w:bCs/>
        </w:rPr>
        <w:t>,5</w:t>
      </w:r>
      <w:r w:rsidRPr="00A91408">
        <w:rPr>
          <w:b/>
          <w:bCs/>
        </w:rPr>
        <w:t xml:space="preserve">00,000 of $26.5 Million (Phase </w:t>
      </w:r>
      <w:r>
        <w:rPr>
          <w:b/>
          <w:bCs/>
        </w:rPr>
        <w:t>2</w:t>
      </w:r>
      <w:r w:rsidRPr="00A91408">
        <w:rPr>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Description w:val="Presentation notes table"/>
      </w:tblPr>
      <w:tblGrid>
        <w:gridCol w:w="2295"/>
        <w:gridCol w:w="7055"/>
      </w:tblGrid>
      <w:tr w:rsidR="00A91408" w:rsidRPr="00F812D0" w14:paraId="08A7DB67" w14:textId="77777777" w:rsidTr="00752080">
        <w:trPr>
          <w:trHeight w:val="782"/>
        </w:trPr>
        <w:tc>
          <w:tcPr>
            <w:tcW w:w="2295" w:type="dxa"/>
          </w:tcPr>
          <w:p w14:paraId="2A7876AD" w14:textId="77777777" w:rsidR="00A91408" w:rsidRPr="00F812D0" w:rsidRDefault="00A91408" w:rsidP="0069177C">
            <w:pPr>
              <w:pStyle w:val="Heading1"/>
              <w:rPr>
                <w:rFonts w:eastAsiaTheme="minorHAnsi" w:cstheme="minorBidi"/>
                <w:sz w:val="28"/>
                <w:szCs w:val="28"/>
              </w:rPr>
            </w:pPr>
            <w:r>
              <w:t>Project Name</w:t>
            </w:r>
          </w:p>
        </w:tc>
        <w:tc>
          <w:tcPr>
            <w:tcW w:w="7055" w:type="dxa"/>
          </w:tcPr>
          <w:p w14:paraId="6534F651" w14:textId="77777777" w:rsidR="00A91408" w:rsidRDefault="00A91408" w:rsidP="0069177C">
            <w:pPr>
              <w:rPr>
                <w:sz w:val="24"/>
                <w:szCs w:val="24"/>
              </w:rPr>
            </w:pPr>
            <w:r>
              <w:rPr>
                <w:sz w:val="24"/>
                <w:szCs w:val="24"/>
              </w:rPr>
              <w:t xml:space="preserve">Moss, Chestnut, Wisteria, Palm Ln Rehabilitation </w:t>
            </w:r>
          </w:p>
          <w:p w14:paraId="093D1DAB" w14:textId="2FE78077" w:rsidR="00A91408" w:rsidRPr="00103832" w:rsidRDefault="00A91408" w:rsidP="0069177C">
            <w:pPr>
              <w:rPr>
                <w:sz w:val="24"/>
                <w:szCs w:val="24"/>
              </w:rPr>
            </w:pPr>
            <w:r>
              <w:rPr>
                <w:sz w:val="24"/>
                <w:szCs w:val="24"/>
              </w:rPr>
              <w:t>Budget: $12,100,000</w:t>
            </w:r>
          </w:p>
        </w:tc>
      </w:tr>
      <w:tr w:rsidR="00A91408" w:rsidRPr="00103832" w14:paraId="695D5C38" w14:textId="77777777" w:rsidTr="00752080">
        <w:trPr>
          <w:trHeight w:val="1232"/>
        </w:trPr>
        <w:tc>
          <w:tcPr>
            <w:tcW w:w="2295" w:type="dxa"/>
          </w:tcPr>
          <w:p w14:paraId="2A98AD53" w14:textId="77777777" w:rsidR="00A91408" w:rsidRPr="00103832" w:rsidRDefault="00A91408" w:rsidP="0069177C">
            <w:pPr>
              <w:pStyle w:val="Heading1"/>
              <w:rPr>
                <w:szCs w:val="24"/>
              </w:rPr>
            </w:pPr>
            <w:r w:rsidRPr="00103832">
              <w:rPr>
                <w:szCs w:val="24"/>
              </w:rPr>
              <w:t>Project Status</w:t>
            </w:r>
          </w:p>
          <w:p w14:paraId="3E3E17C1" w14:textId="69C24096" w:rsidR="00A91408" w:rsidRPr="00103832" w:rsidRDefault="00A91408" w:rsidP="0069177C">
            <w:pPr>
              <w:pStyle w:val="Heading1"/>
              <w:rPr>
                <w:b w:val="0"/>
                <w:bCs/>
                <w:sz w:val="20"/>
                <w:szCs w:val="20"/>
              </w:rPr>
            </w:pPr>
          </w:p>
        </w:tc>
        <w:tc>
          <w:tcPr>
            <w:tcW w:w="7055" w:type="dxa"/>
          </w:tcPr>
          <w:p w14:paraId="08B380B5" w14:textId="1105E8CD" w:rsidR="00A91408" w:rsidRPr="00103832" w:rsidRDefault="00636204" w:rsidP="008919CB">
            <w:pPr>
              <w:tabs>
                <w:tab w:val="left" w:pos="3810"/>
              </w:tabs>
              <w:rPr>
                <w:sz w:val="24"/>
                <w:szCs w:val="24"/>
              </w:rPr>
            </w:pPr>
            <w:r w:rsidRPr="00EA6223">
              <w:rPr>
                <w:b/>
                <w:bCs/>
                <w:sz w:val="24"/>
                <w:szCs w:val="24"/>
              </w:rPr>
              <w:t xml:space="preserve">July </w:t>
            </w:r>
            <w:r w:rsidR="008919CB">
              <w:rPr>
                <w:b/>
                <w:bCs/>
                <w:sz w:val="24"/>
                <w:szCs w:val="24"/>
              </w:rPr>
              <w:t xml:space="preserve">2025 </w:t>
            </w:r>
            <w:r w:rsidR="00A91408" w:rsidRPr="00EA6223">
              <w:rPr>
                <w:b/>
                <w:bCs/>
                <w:sz w:val="24"/>
                <w:szCs w:val="24"/>
              </w:rPr>
              <w:t>Construction:</w:t>
            </w:r>
            <w:r w:rsidR="00A91408" w:rsidRPr="00103832">
              <w:rPr>
                <w:sz w:val="24"/>
                <w:szCs w:val="24"/>
              </w:rPr>
              <w:t xml:space="preserve"> </w:t>
            </w:r>
            <w:r w:rsidR="00AD463C">
              <w:rPr>
                <w:sz w:val="24"/>
                <w:szCs w:val="24"/>
              </w:rPr>
              <w:t>0</w:t>
            </w:r>
            <w:r w:rsidR="008919CB">
              <w:rPr>
                <w:sz w:val="24"/>
                <w:szCs w:val="24"/>
              </w:rPr>
              <w:t>%</w:t>
            </w:r>
          </w:p>
        </w:tc>
      </w:tr>
      <w:tr w:rsidR="00A91408" w:rsidRPr="00F812D0" w14:paraId="376C8C16" w14:textId="77777777" w:rsidTr="00752080">
        <w:trPr>
          <w:trHeight w:val="2357"/>
        </w:trPr>
        <w:tc>
          <w:tcPr>
            <w:tcW w:w="2295" w:type="dxa"/>
          </w:tcPr>
          <w:p w14:paraId="2A74F8F4" w14:textId="77777777" w:rsidR="00A91408" w:rsidRDefault="00A91408" w:rsidP="0069177C">
            <w:pPr>
              <w:pStyle w:val="Heading1"/>
            </w:pPr>
            <w:r>
              <w:t>Project Update</w:t>
            </w:r>
          </w:p>
          <w:p w14:paraId="3DA7C096" w14:textId="43ECAD54" w:rsidR="00925A5E" w:rsidRPr="00F812D0" w:rsidRDefault="00925A5E" w:rsidP="00925A5E">
            <w:pPr>
              <w:pStyle w:val="Heading1"/>
            </w:pPr>
          </w:p>
        </w:tc>
        <w:tc>
          <w:tcPr>
            <w:tcW w:w="7055" w:type="dxa"/>
          </w:tcPr>
          <w:p w14:paraId="67941813" w14:textId="19B1F9CD" w:rsidR="00A91408" w:rsidRPr="00EA6223" w:rsidRDefault="007676C7" w:rsidP="00C21116">
            <w:pPr>
              <w:tabs>
                <w:tab w:val="left" w:pos="3810"/>
              </w:tabs>
              <w:rPr>
                <w:sz w:val="24"/>
                <w:szCs w:val="24"/>
              </w:rPr>
            </w:pPr>
            <w:r w:rsidRPr="00EA6223">
              <w:rPr>
                <w:b/>
                <w:bCs/>
                <w:sz w:val="24"/>
                <w:szCs w:val="24"/>
              </w:rPr>
              <w:t>July 2025</w:t>
            </w:r>
            <w:r w:rsidR="00EA6223">
              <w:rPr>
                <w:sz w:val="24"/>
                <w:szCs w:val="24"/>
              </w:rPr>
              <w:t xml:space="preserve"> - Project was put out for bid. Staff is very familiar with the low bidder and will be recommending that Council authorize the City Manager to sign a contract</w:t>
            </w:r>
            <w:r w:rsidR="00C21116">
              <w:rPr>
                <w:sz w:val="24"/>
                <w:szCs w:val="24"/>
              </w:rPr>
              <w:t xml:space="preserve">. </w:t>
            </w:r>
          </w:p>
        </w:tc>
      </w:tr>
      <w:tr w:rsidR="00A91408" w:rsidRPr="00F812D0" w14:paraId="2551780D" w14:textId="77777777" w:rsidTr="00752080">
        <w:tc>
          <w:tcPr>
            <w:tcW w:w="2295" w:type="dxa"/>
          </w:tcPr>
          <w:p w14:paraId="0B204519" w14:textId="762FB45C" w:rsidR="00A91408" w:rsidRPr="00F812D0" w:rsidRDefault="00A91408" w:rsidP="0069177C">
            <w:pPr>
              <w:pStyle w:val="Heading1"/>
            </w:pPr>
            <w:r>
              <w:t xml:space="preserve">Any Additional </w:t>
            </w:r>
            <w:r w:rsidR="00C21116">
              <w:t>I</w:t>
            </w:r>
            <w:r>
              <w:t xml:space="preserve">nformation for Public </w:t>
            </w:r>
          </w:p>
          <w:p w14:paraId="70077C23" w14:textId="77777777" w:rsidR="00A91408" w:rsidRPr="00F812D0" w:rsidRDefault="00A91408" w:rsidP="0069177C">
            <w:pPr>
              <w:pStyle w:val="Heading2"/>
            </w:pPr>
          </w:p>
        </w:tc>
        <w:tc>
          <w:tcPr>
            <w:tcW w:w="7055" w:type="dxa"/>
          </w:tcPr>
          <w:p w14:paraId="6A32436C" w14:textId="1F271FEA" w:rsidR="00A91408" w:rsidRPr="00EA6223" w:rsidRDefault="00673A1F" w:rsidP="0069177C">
            <w:pPr>
              <w:rPr>
                <w:sz w:val="24"/>
                <w:szCs w:val="24"/>
              </w:rPr>
            </w:pPr>
            <w:r w:rsidRPr="00EA6223">
              <w:rPr>
                <w:sz w:val="24"/>
                <w:szCs w:val="24"/>
              </w:rPr>
              <w:t>Date to be announced for a t</w:t>
            </w:r>
            <w:r w:rsidR="00AD463C" w:rsidRPr="00EA6223">
              <w:rPr>
                <w:sz w:val="24"/>
                <w:szCs w:val="24"/>
              </w:rPr>
              <w:t>own</w:t>
            </w:r>
            <w:r w:rsidR="00C21116">
              <w:rPr>
                <w:sz w:val="24"/>
                <w:szCs w:val="24"/>
              </w:rPr>
              <w:t xml:space="preserve"> </w:t>
            </w:r>
            <w:r w:rsidR="00AD463C" w:rsidRPr="00EA6223">
              <w:rPr>
                <w:sz w:val="24"/>
                <w:szCs w:val="24"/>
              </w:rPr>
              <w:t xml:space="preserve">hall meeting </w:t>
            </w:r>
            <w:r w:rsidRPr="00EA6223">
              <w:rPr>
                <w:sz w:val="24"/>
                <w:szCs w:val="24"/>
              </w:rPr>
              <w:t>for residents in the area</w:t>
            </w:r>
            <w:r w:rsidR="00AD463C" w:rsidRPr="00EA6223">
              <w:rPr>
                <w:sz w:val="24"/>
                <w:szCs w:val="24"/>
              </w:rPr>
              <w:t>.</w:t>
            </w:r>
          </w:p>
        </w:tc>
      </w:tr>
    </w:tbl>
    <w:p w14:paraId="41776131" w14:textId="77777777" w:rsidR="00A91408" w:rsidRDefault="00A91408" w:rsidP="00A91408">
      <w:pPr>
        <w:rPr>
          <w:rFonts w:ascii="Segoe UI" w:hAnsi="Segoe UI" w:cs="Segoe UI"/>
        </w:rPr>
      </w:pPr>
    </w:p>
    <w:p w14:paraId="50BD470C" w14:textId="33CBCB5F" w:rsidR="00A91408" w:rsidRDefault="002533B3">
      <w:pPr>
        <w:rPr>
          <w:rFonts w:ascii="Segoe UI" w:hAnsi="Segoe UI" w:cs="Segoe UI"/>
        </w:rPr>
      </w:pPr>
      <w:r>
        <w:rPr>
          <w:rFonts w:ascii="Segoe UI" w:hAnsi="Segoe UI" w:cs="Segoe UI"/>
          <w:noProof/>
        </w:rPr>
        <w:lastRenderedPageBreak/>
        <w:drawing>
          <wp:inline distT="0" distB="0" distL="0" distR="0" wp14:anchorId="2C45BA61" wp14:editId="6C4AD29D">
            <wp:extent cx="6153628" cy="3981450"/>
            <wp:effectExtent l="0" t="0" r="0" b="0"/>
            <wp:docPr id="2010021862" name="Picture 2"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21862" name="Picture 2" descr="Diagra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7585" cy="3984010"/>
                    </a:xfrm>
                    <a:prstGeom prst="rect">
                      <a:avLst/>
                    </a:prstGeom>
                  </pic:spPr>
                </pic:pic>
              </a:graphicData>
            </a:graphic>
          </wp:inline>
        </w:drawing>
      </w:r>
    </w:p>
    <w:p w14:paraId="36324D4A" w14:textId="77777777" w:rsidR="00A91408" w:rsidRDefault="00A91408">
      <w:pPr>
        <w:rPr>
          <w:rFonts w:ascii="Segoe UI" w:hAnsi="Segoe UI" w:cs="Segoe UI"/>
        </w:rPr>
      </w:pPr>
    </w:p>
    <w:p w14:paraId="202ED9C8" w14:textId="77777777" w:rsidR="00A91408" w:rsidRDefault="00A91408">
      <w:pPr>
        <w:rPr>
          <w:rFonts w:ascii="Segoe UI" w:hAnsi="Segoe UI" w:cs="Segoe UI"/>
        </w:rPr>
      </w:pPr>
    </w:p>
    <w:p w14:paraId="15A6D285" w14:textId="77777777" w:rsidR="00A91408" w:rsidRDefault="00A91408">
      <w:pPr>
        <w:rPr>
          <w:rFonts w:ascii="Segoe UI" w:hAnsi="Segoe UI" w:cs="Segoe UI"/>
        </w:rPr>
      </w:pPr>
    </w:p>
    <w:p w14:paraId="27188397" w14:textId="77777777" w:rsidR="00A91408" w:rsidRDefault="00A91408">
      <w:pPr>
        <w:rPr>
          <w:rFonts w:ascii="Segoe UI" w:hAnsi="Segoe UI" w:cs="Segoe UI"/>
        </w:rPr>
      </w:pPr>
    </w:p>
    <w:p w14:paraId="3F73957F" w14:textId="77777777" w:rsidR="00A91408" w:rsidRDefault="00A91408">
      <w:pPr>
        <w:rPr>
          <w:rFonts w:ascii="Segoe UI" w:hAnsi="Segoe UI" w:cs="Segoe UI"/>
        </w:rPr>
      </w:pPr>
    </w:p>
    <w:p w14:paraId="78B85D06" w14:textId="77777777" w:rsidR="00752080" w:rsidRDefault="00752080" w:rsidP="00A91408">
      <w:pPr>
        <w:rPr>
          <w:b/>
          <w:bCs/>
        </w:rPr>
      </w:pPr>
    </w:p>
    <w:p w14:paraId="0D47A24E" w14:textId="77777777" w:rsidR="00377BFC" w:rsidRDefault="00377BFC" w:rsidP="00A91408">
      <w:pPr>
        <w:rPr>
          <w:b/>
          <w:bCs/>
        </w:rPr>
      </w:pPr>
    </w:p>
    <w:p w14:paraId="3F8C667E" w14:textId="77777777" w:rsidR="00377BFC" w:rsidRDefault="00377BFC" w:rsidP="00A91408">
      <w:pPr>
        <w:rPr>
          <w:b/>
          <w:bCs/>
        </w:rPr>
      </w:pPr>
    </w:p>
    <w:p w14:paraId="53225042" w14:textId="77777777" w:rsidR="00377BFC" w:rsidRDefault="00377BFC" w:rsidP="00A91408">
      <w:pPr>
        <w:rPr>
          <w:b/>
          <w:bCs/>
        </w:rPr>
      </w:pPr>
    </w:p>
    <w:p w14:paraId="1C6F68C2" w14:textId="77777777" w:rsidR="00377BFC" w:rsidRDefault="00377BFC" w:rsidP="00A91408">
      <w:pPr>
        <w:rPr>
          <w:b/>
          <w:bCs/>
        </w:rPr>
      </w:pPr>
    </w:p>
    <w:p w14:paraId="33B02A08" w14:textId="77777777" w:rsidR="00377BFC" w:rsidRDefault="00377BFC" w:rsidP="00A91408">
      <w:pPr>
        <w:rPr>
          <w:b/>
          <w:bCs/>
        </w:rPr>
      </w:pPr>
    </w:p>
    <w:p w14:paraId="22D470C6" w14:textId="395958CB" w:rsidR="00A91408" w:rsidRPr="00A91408" w:rsidRDefault="00A91408" w:rsidP="00A91408">
      <w:pPr>
        <w:rPr>
          <w:b/>
          <w:bCs/>
        </w:rPr>
      </w:pPr>
      <w:r w:rsidRPr="00A91408">
        <w:rPr>
          <w:b/>
          <w:bCs/>
        </w:rPr>
        <w:lastRenderedPageBreak/>
        <w:t xml:space="preserve">2021 Bond Program – </w:t>
      </w:r>
      <w:r>
        <w:rPr>
          <w:b/>
          <w:bCs/>
        </w:rPr>
        <w:t>1</w:t>
      </w:r>
      <w:r w:rsidRPr="00A91408">
        <w:rPr>
          <w:b/>
          <w:bCs/>
        </w:rPr>
        <w:t>6</w:t>
      </w:r>
      <w:r>
        <w:rPr>
          <w:b/>
          <w:bCs/>
        </w:rPr>
        <w:t>,5</w:t>
      </w:r>
      <w:r w:rsidRPr="00A91408">
        <w:rPr>
          <w:b/>
          <w:bCs/>
        </w:rPr>
        <w:t xml:space="preserve">00,000 of $26.5 Million (Phase </w:t>
      </w:r>
      <w:r>
        <w:rPr>
          <w:b/>
          <w:bCs/>
        </w:rPr>
        <w:t>2</w:t>
      </w:r>
      <w:r w:rsidRPr="00A91408">
        <w:rPr>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Pr>
      <w:tblGrid>
        <w:gridCol w:w="2295"/>
        <w:gridCol w:w="7055"/>
      </w:tblGrid>
      <w:tr w:rsidR="00A91408" w:rsidRPr="00103832" w14:paraId="6067E90A" w14:textId="77777777" w:rsidTr="00752080">
        <w:trPr>
          <w:trHeight w:val="782"/>
        </w:trPr>
        <w:tc>
          <w:tcPr>
            <w:tcW w:w="2295" w:type="dxa"/>
          </w:tcPr>
          <w:p w14:paraId="4D29B0BA" w14:textId="77777777" w:rsidR="00A91408" w:rsidRPr="00F812D0" w:rsidRDefault="00A91408" w:rsidP="0069177C">
            <w:pPr>
              <w:pStyle w:val="Heading1"/>
              <w:rPr>
                <w:rFonts w:eastAsiaTheme="minorHAnsi" w:cstheme="minorBidi"/>
                <w:sz w:val="28"/>
                <w:szCs w:val="28"/>
              </w:rPr>
            </w:pPr>
            <w:r>
              <w:t>Project Name</w:t>
            </w:r>
          </w:p>
        </w:tc>
        <w:tc>
          <w:tcPr>
            <w:tcW w:w="7055" w:type="dxa"/>
          </w:tcPr>
          <w:p w14:paraId="6EE3562B" w14:textId="6E6FADEC" w:rsidR="00925A5E" w:rsidRDefault="00A91408" w:rsidP="0069177C">
            <w:pPr>
              <w:rPr>
                <w:sz w:val="24"/>
                <w:szCs w:val="24"/>
              </w:rPr>
            </w:pPr>
            <w:r>
              <w:rPr>
                <w:sz w:val="24"/>
                <w:szCs w:val="24"/>
              </w:rPr>
              <w:t>Willenberg St., Balsam St., Sleepy Hollow Sub</w:t>
            </w:r>
            <w:r w:rsidR="003854FE">
              <w:rPr>
                <w:sz w:val="24"/>
                <w:szCs w:val="24"/>
              </w:rPr>
              <w:t>division</w:t>
            </w:r>
            <w:r>
              <w:rPr>
                <w:sz w:val="24"/>
                <w:szCs w:val="24"/>
              </w:rPr>
              <w:t xml:space="preserve"> Street Rehabilitation </w:t>
            </w:r>
          </w:p>
          <w:p w14:paraId="3387161B" w14:textId="37124856" w:rsidR="00A91408" w:rsidRPr="00103832" w:rsidRDefault="00A91408" w:rsidP="0069177C">
            <w:pPr>
              <w:rPr>
                <w:sz w:val="24"/>
                <w:szCs w:val="24"/>
              </w:rPr>
            </w:pPr>
            <w:r>
              <w:rPr>
                <w:sz w:val="24"/>
                <w:szCs w:val="24"/>
              </w:rPr>
              <w:t>Budget: $2,</w:t>
            </w:r>
            <w:r w:rsidR="00E17C04">
              <w:rPr>
                <w:sz w:val="24"/>
                <w:szCs w:val="24"/>
              </w:rPr>
              <w:t>9</w:t>
            </w:r>
            <w:r>
              <w:rPr>
                <w:sz w:val="24"/>
                <w:szCs w:val="24"/>
              </w:rPr>
              <w:t>00,000</w:t>
            </w:r>
          </w:p>
        </w:tc>
      </w:tr>
      <w:tr w:rsidR="00A91408" w:rsidRPr="00103832" w14:paraId="264E6EF3" w14:textId="77777777" w:rsidTr="00752080">
        <w:trPr>
          <w:trHeight w:val="1232"/>
        </w:trPr>
        <w:tc>
          <w:tcPr>
            <w:tcW w:w="2295" w:type="dxa"/>
          </w:tcPr>
          <w:p w14:paraId="0D641FAB" w14:textId="77777777" w:rsidR="00A91408" w:rsidRPr="00103832" w:rsidRDefault="00A91408" w:rsidP="0069177C">
            <w:pPr>
              <w:pStyle w:val="Heading1"/>
              <w:rPr>
                <w:szCs w:val="24"/>
              </w:rPr>
            </w:pPr>
            <w:r w:rsidRPr="00103832">
              <w:rPr>
                <w:szCs w:val="24"/>
              </w:rPr>
              <w:t>Project Status</w:t>
            </w:r>
          </w:p>
          <w:p w14:paraId="551FA056" w14:textId="2655C82A" w:rsidR="00A91408" w:rsidRPr="00103832" w:rsidRDefault="00A91408" w:rsidP="0069177C">
            <w:pPr>
              <w:pStyle w:val="Heading1"/>
              <w:rPr>
                <w:b w:val="0"/>
                <w:bCs/>
                <w:sz w:val="20"/>
                <w:szCs w:val="20"/>
              </w:rPr>
            </w:pPr>
          </w:p>
        </w:tc>
        <w:tc>
          <w:tcPr>
            <w:tcW w:w="7055" w:type="dxa"/>
          </w:tcPr>
          <w:p w14:paraId="56B985CA" w14:textId="079BDB33" w:rsidR="00A91408" w:rsidRPr="00103832" w:rsidRDefault="00E256FF" w:rsidP="008919CB">
            <w:pPr>
              <w:rPr>
                <w:sz w:val="24"/>
                <w:szCs w:val="24"/>
              </w:rPr>
            </w:pPr>
            <w:r w:rsidRPr="008919CB">
              <w:rPr>
                <w:b/>
                <w:bCs/>
                <w:sz w:val="24"/>
                <w:szCs w:val="24"/>
              </w:rPr>
              <w:t xml:space="preserve">July </w:t>
            </w:r>
            <w:r w:rsidR="008919CB" w:rsidRPr="008919CB">
              <w:rPr>
                <w:b/>
                <w:bCs/>
                <w:sz w:val="24"/>
                <w:szCs w:val="24"/>
              </w:rPr>
              <w:t xml:space="preserve">2025 </w:t>
            </w:r>
            <w:r w:rsidR="00A91408" w:rsidRPr="008919CB">
              <w:rPr>
                <w:b/>
                <w:bCs/>
                <w:sz w:val="24"/>
                <w:szCs w:val="24"/>
              </w:rPr>
              <w:t>Design</w:t>
            </w:r>
            <w:r w:rsidR="00A91408" w:rsidRPr="008919CB">
              <w:rPr>
                <w:sz w:val="24"/>
                <w:szCs w:val="24"/>
              </w:rPr>
              <w:t>:</w:t>
            </w:r>
            <w:r w:rsidR="00A91408" w:rsidRPr="00103832">
              <w:rPr>
                <w:sz w:val="24"/>
                <w:szCs w:val="24"/>
              </w:rPr>
              <w:t xml:space="preserve"> </w:t>
            </w:r>
            <w:r w:rsidR="002533B3">
              <w:rPr>
                <w:sz w:val="24"/>
                <w:szCs w:val="24"/>
              </w:rPr>
              <w:t>99%</w:t>
            </w:r>
            <w:r>
              <w:rPr>
                <w:sz w:val="24"/>
                <w:szCs w:val="24"/>
              </w:rPr>
              <w:t xml:space="preserve">                              </w:t>
            </w:r>
          </w:p>
        </w:tc>
      </w:tr>
      <w:tr w:rsidR="00A91408" w:rsidRPr="00F812D0" w14:paraId="504BA144" w14:textId="77777777" w:rsidTr="00752080">
        <w:trPr>
          <w:trHeight w:val="2357"/>
        </w:trPr>
        <w:tc>
          <w:tcPr>
            <w:tcW w:w="2295" w:type="dxa"/>
          </w:tcPr>
          <w:p w14:paraId="2AE9F778" w14:textId="77777777" w:rsidR="00A91408" w:rsidRDefault="00A91408" w:rsidP="0069177C">
            <w:pPr>
              <w:pStyle w:val="Heading1"/>
            </w:pPr>
            <w:r>
              <w:t>Project Update</w:t>
            </w:r>
          </w:p>
          <w:p w14:paraId="2A032E94" w14:textId="40EF99E7" w:rsidR="00925A5E" w:rsidRPr="00F812D0" w:rsidRDefault="00925A5E" w:rsidP="00925A5E">
            <w:pPr>
              <w:pStyle w:val="Heading1"/>
            </w:pPr>
          </w:p>
        </w:tc>
        <w:tc>
          <w:tcPr>
            <w:tcW w:w="7055" w:type="dxa"/>
          </w:tcPr>
          <w:p w14:paraId="571EB67C" w14:textId="42EFFB86" w:rsidR="00A91408" w:rsidRPr="008919CB" w:rsidRDefault="007676C7" w:rsidP="007676C7">
            <w:pPr>
              <w:rPr>
                <w:sz w:val="24"/>
                <w:szCs w:val="24"/>
              </w:rPr>
            </w:pPr>
            <w:r w:rsidRPr="008919CB">
              <w:rPr>
                <w:b/>
                <w:bCs/>
                <w:sz w:val="24"/>
                <w:szCs w:val="24"/>
              </w:rPr>
              <w:t>July 2025</w:t>
            </w:r>
            <w:r w:rsidR="008919CB">
              <w:rPr>
                <w:b/>
                <w:bCs/>
                <w:sz w:val="24"/>
                <w:szCs w:val="24"/>
              </w:rPr>
              <w:t xml:space="preserve"> </w:t>
            </w:r>
            <w:r w:rsidR="008919CB">
              <w:rPr>
                <w:sz w:val="24"/>
                <w:szCs w:val="24"/>
              </w:rPr>
              <w:t>-</w:t>
            </w:r>
            <w:r w:rsidR="002533B3" w:rsidRPr="008919CB">
              <w:rPr>
                <w:sz w:val="24"/>
                <w:szCs w:val="24"/>
              </w:rPr>
              <w:t xml:space="preserve">The final revisions to the plans are currently underway. The project is expected to be released for sealed bids </w:t>
            </w:r>
            <w:r w:rsidR="003854FE" w:rsidRPr="008919CB">
              <w:rPr>
                <w:sz w:val="24"/>
                <w:szCs w:val="24"/>
              </w:rPr>
              <w:t>in August</w:t>
            </w:r>
            <w:r w:rsidR="002533B3" w:rsidRPr="008919CB">
              <w:rPr>
                <w:sz w:val="24"/>
                <w:szCs w:val="24"/>
              </w:rPr>
              <w:t>.</w:t>
            </w:r>
          </w:p>
        </w:tc>
      </w:tr>
      <w:tr w:rsidR="00A91408" w:rsidRPr="00F812D0" w14:paraId="46635302" w14:textId="77777777" w:rsidTr="00752080">
        <w:tc>
          <w:tcPr>
            <w:tcW w:w="2295" w:type="dxa"/>
          </w:tcPr>
          <w:p w14:paraId="747688DA" w14:textId="77777777" w:rsidR="00A91408" w:rsidRPr="00F812D0" w:rsidRDefault="00A91408" w:rsidP="0069177C">
            <w:pPr>
              <w:pStyle w:val="Heading1"/>
            </w:pPr>
            <w:r>
              <w:t xml:space="preserve">Any Additional information for Public </w:t>
            </w:r>
          </w:p>
          <w:p w14:paraId="026CF9ED" w14:textId="77777777" w:rsidR="00A91408" w:rsidRPr="00F812D0" w:rsidRDefault="00A91408" w:rsidP="0069177C">
            <w:pPr>
              <w:pStyle w:val="Heading2"/>
            </w:pPr>
          </w:p>
        </w:tc>
        <w:tc>
          <w:tcPr>
            <w:tcW w:w="7055" w:type="dxa"/>
          </w:tcPr>
          <w:p w14:paraId="29BCADC6" w14:textId="77777777" w:rsidR="00A91408" w:rsidRPr="00F812D0" w:rsidRDefault="00A91408" w:rsidP="0069177C"/>
        </w:tc>
      </w:tr>
    </w:tbl>
    <w:p w14:paraId="02F981FB" w14:textId="77777777" w:rsidR="00A91408" w:rsidRDefault="00A91408">
      <w:pPr>
        <w:rPr>
          <w:rFonts w:ascii="Segoe UI" w:hAnsi="Segoe UI" w:cs="Segoe UI"/>
        </w:rPr>
      </w:pPr>
    </w:p>
    <w:p w14:paraId="654921EB" w14:textId="6E2BA9BB" w:rsidR="00925A5E" w:rsidRDefault="002533B3">
      <w:pPr>
        <w:rPr>
          <w:rFonts w:ascii="Segoe UI" w:hAnsi="Segoe UI" w:cs="Segoe UI"/>
        </w:rPr>
      </w:pPr>
      <w:r>
        <w:rPr>
          <w:rFonts w:ascii="Segoe UI" w:hAnsi="Segoe UI" w:cs="Segoe UI"/>
          <w:noProof/>
        </w:rPr>
        <w:lastRenderedPageBreak/>
        <w:drawing>
          <wp:inline distT="0" distB="0" distL="0" distR="0" wp14:anchorId="1C1B5B1B" wp14:editId="300EAF0E">
            <wp:extent cx="4141152" cy="6399872"/>
            <wp:effectExtent l="0" t="5397" r="6667" b="6668"/>
            <wp:docPr id="1025987193" name="Picture 3" descr="Diagram, schemat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87193" name="Picture 3" descr="Diagram, schematic&#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147179" cy="6409187"/>
                    </a:xfrm>
                    <a:prstGeom prst="rect">
                      <a:avLst/>
                    </a:prstGeom>
                  </pic:spPr>
                </pic:pic>
              </a:graphicData>
            </a:graphic>
          </wp:inline>
        </w:drawing>
      </w:r>
    </w:p>
    <w:p w14:paraId="4179F80C" w14:textId="77777777" w:rsidR="00925A5E" w:rsidRDefault="00925A5E">
      <w:pPr>
        <w:rPr>
          <w:rFonts w:ascii="Segoe UI" w:hAnsi="Segoe UI" w:cs="Segoe UI"/>
        </w:rPr>
      </w:pPr>
    </w:p>
    <w:p w14:paraId="18BE3E03" w14:textId="77777777" w:rsidR="00925A5E" w:rsidRDefault="00925A5E">
      <w:pPr>
        <w:rPr>
          <w:rFonts w:ascii="Segoe UI" w:hAnsi="Segoe UI" w:cs="Segoe UI"/>
        </w:rPr>
      </w:pPr>
    </w:p>
    <w:p w14:paraId="088667C3" w14:textId="77777777" w:rsidR="00925A5E" w:rsidRDefault="00925A5E">
      <w:pPr>
        <w:rPr>
          <w:rFonts w:ascii="Segoe UI" w:hAnsi="Segoe UI" w:cs="Segoe UI"/>
        </w:rPr>
      </w:pPr>
    </w:p>
    <w:p w14:paraId="10070FBF" w14:textId="77777777" w:rsidR="00925A5E" w:rsidRDefault="00925A5E">
      <w:pPr>
        <w:rPr>
          <w:rFonts w:ascii="Segoe UI" w:hAnsi="Segoe UI" w:cs="Segoe UI"/>
        </w:rPr>
      </w:pPr>
    </w:p>
    <w:p w14:paraId="45F5A886" w14:textId="77777777" w:rsidR="00752080" w:rsidRDefault="00752080" w:rsidP="00925A5E">
      <w:pPr>
        <w:rPr>
          <w:b/>
          <w:bCs/>
        </w:rPr>
      </w:pPr>
    </w:p>
    <w:p w14:paraId="7BE9C2C5" w14:textId="77777777" w:rsidR="00752080" w:rsidRDefault="00752080" w:rsidP="00925A5E">
      <w:pPr>
        <w:rPr>
          <w:b/>
          <w:bCs/>
        </w:rPr>
      </w:pPr>
    </w:p>
    <w:p w14:paraId="14A92B39" w14:textId="77777777" w:rsidR="00377BFC" w:rsidRDefault="00377BFC" w:rsidP="00925A5E">
      <w:pPr>
        <w:rPr>
          <w:b/>
          <w:bCs/>
        </w:rPr>
      </w:pPr>
    </w:p>
    <w:p w14:paraId="4B23EAA9" w14:textId="77777777" w:rsidR="00377BFC" w:rsidRDefault="00377BFC" w:rsidP="00925A5E">
      <w:pPr>
        <w:rPr>
          <w:b/>
          <w:bCs/>
        </w:rPr>
      </w:pPr>
    </w:p>
    <w:p w14:paraId="3BFE5DD0" w14:textId="77777777" w:rsidR="00377BFC" w:rsidRDefault="00377BFC" w:rsidP="00925A5E">
      <w:pPr>
        <w:rPr>
          <w:b/>
          <w:bCs/>
        </w:rPr>
      </w:pPr>
    </w:p>
    <w:p w14:paraId="4BEA4F12" w14:textId="77777777" w:rsidR="00377BFC" w:rsidRDefault="00377BFC" w:rsidP="00925A5E">
      <w:pPr>
        <w:rPr>
          <w:b/>
          <w:bCs/>
        </w:rPr>
      </w:pPr>
    </w:p>
    <w:p w14:paraId="48B7282F" w14:textId="77777777" w:rsidR="00377BFC" w:rsidRDefault="00377BFC" w:rsidP="00925A5E">
      <w:pPr>
        <w:rPr>
          <w:b/>
          <w:bCs/>
        </w:rPr>
      </w:pPr>
    </w:p>
    <w:p w14:paraId="21FC92EA" w14:textId="76E84BF7" w:rsidR="00925A5E" w:rsidRPr="00A91408" w:rsidRDefault="00925A5E" w:rsidP="00925A5E">
      <w:pPr>
        <w:rPr>
          <w:b/>
          <w:bCs/>
        </w:rPr>
      </w:pPr>
      <w:r w:rsidRPr="00A91408">
        <w:rPr>
          <w:b/>
          <w:bCs/>
        </w:rPr>
        <w:lastRenderedPageBreak/>
        <w:t xml:space="preserve">2021 Bond Program – </w:t>
      </w:r>
      <w:r>
        <w:rPr>
          <w:b/>
          <w:bCs/>
        </w:rPr>
        <w:t>1</w:t>
      </w:r>
      <w:r w:rsidRPr="00A91408">
        <w:rPr>
          <w:b/>
          <w:bCs/>
        </w:rPr>
        <w:t>6</w:t>
      </w:r>
      <w:r>
        <w:rPr>
          <w:b/>
          <w:bCs/>
        </w:rPr>
        <w:t>,5</w:t>
      </w:r>
      <w:r w:rsidRPr="00A91408">
        <w:rPr>
          <w:b/>
          <w:bCs/>
        </w:rPr>
        <w:t xml:space="preserve">00,000 of $26.5 Million (Phase </w:t>
      </w:r>
      <w:r>
        <w:rPr>
          <w:b/>
          <w:bCs/>
        </w:rPr>
        <w:t>2</w:t>
      </w:r>
      <w:r w:rsidRPr="00A91408">
        <w:rPr>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Pr>
      <w:tblGrid>
        <w:gridCol w:w="2295"/>
        <w:gridCol w:w="7055"/>
      </w:tblGrid>
      <w:tr w:rsidR="00925A5E" w:rsidRPr="00103832" w14:paraId="39A4B457" w14:textId="77777777" w:rsidTr="00752080">
        <w:trPr>
          <w:trHeight w:val="782"/>
        </w:trPr>
        <w:tc>
          <w:tcPr>
            <w:tcW w:w="2295" w:type="dxa"/>
          </w:tcPr>
          <w:p w14:paraId="005B2F64" w14:textId="77777777" w:rsidR="00925A5E" w:rsidRPr="00F812D0" w:rsidRDefault="00925A5E" w:rsidP="0069177C">
            <w:pPr>
              <w:pStyle w:val="Heading1"/>
              <w:rPr>
                <w:rFonts w:eastAsiaTheme="minorHAnsi" w:cstheme="minorBidi"/>
                <w:sz w:val="28"/>
                <w:szCs w:val="28"/>
              </w:rPr>
            </w:pPr>
            <w:r>
              <w:t>Project Name</w:t>
            </w:r>
          </w:p>
        </w:tc>
        <w:tc>
          <w:tcPr>
            <w:tcW w:w="7055" w:type="dxa"/>
          </w:tcPr>
          <w:p w14:paraId="096B3914" w14:textId="418AE8B4" w:rsidR="00925A5E" w:rsidRDefault="00925A5E" w:rsidP="0069177C">
            <w:pPr>
              <w:rPr>
                <w:sz w:val="24"/>
                <w:szCs w:val="24"/>
              </w:rPr>
            </w:pPr>
            <w:r>
              <w:rPr>
                <w:sz w:val="24"/>
                <w:szCs w:val="24"/>
              </w:rPr>
              <w:t xml:space="preserve">Street Panel Replacement </w:t>
            </w:r>
            <w:r w:rsidR="00E17C04">
              <w:rPr>
                <w:sz w:val="24"/>
                <w:szCs w:val="24"/>
              </w:rPr>
              <w:t>Phase 2</w:t>
            </w:r>
          </w:p>
          <w:p w14:paraId="4535BD1C" w14:textId="13EA95AC" w:rsidR="00925A5E" w:rsidRPr="00103832" w:rsidRDefault="00925A5E" w:rsidP="0069177C">
            <w:pPr>
              <w:rPr>
                <w:sz w:val="24"/>
                <w:szCs w:val="24"/>
              </w:rPr>
            </w:pPr>
            <w:r>
              <w:rPr>
                <w:sz w:val="24"/>
                <w:szCs w:val="24"/>
              </w:rPr>
              <w:t>Budget: $</w:t>
            </w:r>
            <w:r w:rsidR="00E17C04">
              <w:rPr>
                <w:sz w:val="24"/>
                <w:szCs w:val="24"/>
              </w:rPr>
              <w:t>1,500,000</w:t>
            </w:r>
          </w:p>
        </w:tc>
      </w:tr>
      <w:tr w:rsidR="00925A5E" w:rsidRPr="00103832" w14:paraId="67DBC957" w14:textId="77777777" w:rsidTr="00752080">
        <w:trPr>
          <w:trHeight w:val="1232"/>
        </w:trPr>
        <w:tc>
          <w:tcPr>
            <w:tcW w:w="2295" w:type="dxa"/>
          </w:tcPr>
          <w:p w14:paraId="7EA7354F" w14:textId="77777777" w:rsidR="00925A5E" w:rsidRPr="00103832" w:rsidRDefault="00925A5E" w:rsidP="0069177C">
            <w:pPr>
              <w:pStyle w:val="Heading1"/>
              <w:rPr>
                <w:szCs w:val="24"/>
              </w:rPr>
            </w:pPr>
            <w:r w:rsidRPr="00103832">
              <w:rPr>
                <w:szCs w:val="24"/>
              </w:rPr>
              <w:t>Project Status</w:t>
            </w:r>
          </w:p>
          <w:p w14:paraId="6FB51161" w14:textId="2E572AAB" w:rsidR="00925A5E" w:rsidRPr="00103832" w:rsidRDefault="00925A5E" w:rsidP="0069177C">
            <w:pPr>
              <w:pStyle w:val="Heading1"/>
              <w:rPr>
                <w:b w:val="0"/>
                <w:bCs/>
                <w:sz w:val="20"/>
                <w:szCs w:val="20"/>
              </w:rPr>
            </w:pPr>
          </w:p>
        </w:tc>
        <w:tc>
          <w:tcPr>
            <w:tcW w:w="7055" w:type="dxa"/>
          </w:tcPr>
          <w:p w14:paraId="1C14DFD6" w14:textId="6745DF87" w:rsidR="00925A5E" w:rsidRPr="00103832" w:rsidRDefault="00E17C04" w:rsidP="0069177C">
            <w:pPr>
              <w:rPr>
                <w:sz w:val="24"/>
                <w:szCs w:val="24"/>
              </w:rPr>
            </w:pPr>
            <w:r w:rsidRPr="00C21116">
              <w:rPr>
                <w:b/>
                <w:bCs/>
                <w:sz w:val="24"/>
                <w:szCs w:val="24"/>
              </w:rPr>
              <w:t xml:space="preserve">July </w:t>
            </w:r>
            <w:r w:rsidR="00925A5E" w:rsidRPr="00C21116">
              <w:rPr>
                <w:b/>
                <w:bCs/>
                <w:sz w:val="24"/>
                <w:szCs w:val="24"/>
              </w:rPr>
              <w:t>Construction</w:t>
            </w:r>
            <w:r w:rsidR="00925A5E" w:rsidRPr="00103832">
              <w:rPr>
                <w:sz w:val="24"/>
                <w:szCs w:val="24"/>
              </w:rPr>
              <w:t xml:space="preserve">: </w:t>
            </w:r>
            <w:r w:rsidR="00231BBD">
              <w:rPr>
                <w:sz w:val="24"/>
                <w:szCs w:val="24"/>
              </w:rPr>
              <w:t>10%</w:t>
            </w:r>
          </w:p>
        </w:tc>
      </w:tr>
      <w:tr w:rsidR="00925A5E" w:rsidRPr="00F812D0" w14:paraId="76EB5C71" w14:textId="77777777" w:rsidTr="00752080">
        <w:trPr>
          <w:trHeight w:val="2357"/>
        </w:trPr>
        <w:tc>
          <w:tcPr>
            <w:tcW w:w="2295" w:type="dxa"/>
          </w:tcPr>
          <w:p w14:paraId="75C7FC13" w14:textId="77777777" w:rsidR="00925A5E" w:rsidRDefault="00925A5E" w:rsidP="0069177C">
            <w:pPr>
              <w:pStyle w:val="Heading1"/>
            </w:pPr>
            <w:r>
              <w:t>Project Update</w:t>
            </w:r>
          </w:p>
          <w:p w14:paraId="698497BC" w14:textId="610CBE5B" w:rsidR="00925A5E" w:rsidRPr="00F812D0" w:rsidRDefault="00925A5E" w:rsidP="0069177C">
            <w:pPr>
              <w:pStyle w:val="Heading1"/>
            </w:pPr>
          </w:p>
        </w:tc>
        <w:tc>
          <w:tcPr>
            <w:tcW w:w="7055" w:type="dxa"/>
          </w:tcPr>
          <w:p w14:paraId="343EA2BA" w14:textId="1D8B72A3" w:rsidR="007676C7" w:rsidRPr="00231BBD" w:rsidRDefault="007676C7" w:rsidP="007676C7">
            <w:pPr>
              <w:rPr>
                <w:sz w:val="24"/>
                <w:szCs w:val="24"/>
              </w:rPr>
            </w:pPr>
            <w:r w:rsidRPr="00C21116">
              <w:rPr>
                <w:b/>
                <w:bCs/>
                <w:sz w:val="24"/>
                <w:szCs w:val="24"/>
              </w:rPr>
              <w:t>July 2025</w:t>
            </w:r>
            <w:r w:rsidR="00C21116">
              <w:rPr>
                <w:sz w:val="24"/>
                <w:szCs w:val="24"/>
              </w:rPr>
              <w:t xml:space="preserve"> - </w:t>
            </w:r>
            <w:r w:rsidR="00231BBD" w:rsidRPr="00231BBD">
              <w:rPr>
                <w:sz w:val="24"/>
                <w:szCs w:val="24"/>
              </w:rPr>
              <w:t xml:space="preserve">The contractor has completed work on Sycamore Street and mobilized </w:t>
            </w:r>
            <w:r w:rsidR="00231BBD">
              <w:rPr>
                <w:sz w:val="24"/>
                <w:szCs w:val="24"/>
              </w:rPr>
              <w:t xml:space="preserve">to </w:t>
            </w:r>
            <w:r w:rsidR="003854FE">
              <w:rPr>
                <w:sz w:val="24"/>
                <w:szCs w:val="24"/>
              </w:rPr>
              <w:t xml:space="preserve">North </w:t>
            </w:r>
            <w:r w:rsidR="00231BBD" w:rsidRPr="00231BBD">
              <w:rPr>
                <w:sz w:val="24"/>
                <w:szCs w:val="24"/>
              </w:rPr>
              <w:t>Yaupon.</w:t>
            </w:r>
            <w:r w:rsidR="00231BBD">
              <w:rPr>
                <w:sz w:val="24"/>
                <w:szCs w:val="24"/>
              </w:rPr>
              <w:t xml:space="preserve"> The contractor will be working their way from South to North along Yaupon Street.</w:t>
            </w:r>
            <w:r w:rsidR="00231BBD" w:rsidRPr="00231BBD">
              <w:rPr>
                <w:sz w:val="24"/>
                <w:szCs w:val="24"/>
              </w:rPr>
              <w:t xml:space="preserve"> </w:t>
            </w:r>
          </w:p>
          <w:p w14:paraId="61F59295" w14:textId="77777777" w:rsidR="007676C7" w:rsidRDefault="007676C7" w:rsidP="007676C7"/>
          <w:p w14:paraId="1EBDEAF4" w14:textId="4623DC0C" w:rsidR="00925A5E" w:rsidRPr="00F812D0" w:rsidRDefault="00925A5E" w:rsidP="007676C7"/>
        </w:tc>
      </w:tr>
      <w:tr w:rsidR="00925A5E" w:rsidRPr="00F812D0" w14:paraId="74D74729" w14:textId="77777777" w:rsidTr="00752080">
        <w:tc>
          <w:tcPr>
            <w:tcW w:w="2295" w:type="dxa"/>
          </w:tcPr>
          <w:p w14:paraId="39995327" w14:textId="2DD491DA" w:rsidR="00925A5E" w:rsidRPr="00F812D0" w:rsidRDefault="00925A5E" w:rsidP="0069177C">
            <w:pPr>
              <w:pStyle w:val="Heading1"/>
            </w:pPr>
            <w:r>
              <w:t xml:space="preserve">Any Additional </w:t>
            </w:r>
            <w:r w:rsidR="00A87935">
              <w:t>I</w:t>
            </w:r>
            <w:r>
              <w:t xml:space="preserve">nformation for Public </w:t>
            </w:r>
          </w:p>
          <w:p w14:paraId="4A17C8E6" w14:textId="77777777" w:rsidR="00925A5E" w:rsidRPr="00F812D0" w:rsidRDefault="00925A5E" w:rsidP="0069177C">
            <w:pPr>
              <w:pStyle w:val="Heading2"/>
            </w:pPr>
          </w:p>
        </w:tc>
        <w:tc>
          <w:tcPr>
            <w:tcW w:w="7055" w:type="dxa"/>
          </w:tcPr>
          <w:p w14:paraId="0D82FAAC" w14:textId="07CDE1B7" w:rsidR="00925A5E" w:rsidRPr="00C21116" w:rsidRDefault="00231BBD" w:rsidP="0069177C">
            <w:pPr>
              <w:rPr>
                <w:sz w:val="24"/>
                <w:szCs w:val="24"/>
              </w:rPr>
            </w:pPr>
            <w:r w:rsidRPr="00C21116">
              <w:rPr>
                <w:sz w:val="24"/>
                <w:szCs w:val="24"/>
              </w:rPr>
              <w:t xml:space="preserve">Raintree Street will be temporarily closed </w:t>
            </w:r>
            <w:r w:rsidR="00673A1F" w:rsidRPr="00C21116">
              <w:rPr>
                <w:sz w:val="24"/>
                <w:szCs w:val="24"/>
              </w:rPr>
              <w:t xml:space="preserve">while some additional failing panels near the worksite </w:t>
            </w:r>
            <w:r w:rsidRPr="00C21116">
              <w:rPr>
                <w:sz w:val="24"/>
                <w:szCs w:val="24"/>
              </w:rPr>
              <w:t>at the South intersection with Yaupon</w:t>
            </w:r>
            <w:r w:rsidR="00673A1F" w:rsidRPr="00C21116">
              <w:rPr>
                <w:sz w:val="24"/>
                <w:szCs w:val="24"/>
              </w:rPr>
              <w:t xml:space="preserve"> are replaced</w:t>
            </w:r>
            <w:r w:rsidRPr="00C21116">
              <w:rPr>
                <w:sz w:val="24"/>
                <w:szCs w:val="24"/>
              </w:rPr>
              <w:t>.</w:t>
            </w:r>
          </w:p>
        </w:tc>
      </w:tr>
    </w:tbl>
    <w:p w14:paraId="161796B0" w14:textId="77777777" w:rsidR="00925A5E" w:rsidRDefault="00925A5E">
      <w:pPr>
        <w:rPr>
          <w:rFonts w:ascii="Segoe UI" w:hAnsi="Segoe UI" w:cs="Segoe UI"/>
        </w:rPr>
      </w:pPr>
    </w:p>
    <w:p w14:paraId="584044B2" w14:textId="63C743AA" w:rsidR="00925A5E" w:rsidRDefault="00925A5E">
      <w:pPr>
        <w:rPr>
          <w:rFonts w:ascii="Segoe UI" w:hAnsi="Segoe UI" w:cs="Segoe UI"/>
        </w:rPr>
      </w:pPr>
    </w:p>
    <w:p w14:paraId="7F50BC2C" w14:textId="77777777" w:rsidR="00925A5E" w:rsidRDefault="00925A5E">
      <w:pPr>
        <w:rPr>
          <w:rFonts w:ascii="Segoe UI" w:hAnsi="Segoe UI" w:cs="Segoe UI"/>
        </w:rPr>
      </w:pPr>
    </w:p>
    <w:p w14:paraId="3251E9C8" w14:textId="77777777" w:rsidR="007E6AD5" w:rsidRDefault="007E6AD5">
      <w:pPr>
        <w:rPr>
          <w:noProof/>
        </w:rPr>
      </w:pPr>
    </w:p>
    <w:p w14:paraId="2440D691" w14:textId="00AFC81F" w:rsidR="007E6AD5" w:rsidRDefault="0000201D">
      <w:pPr>
        <w:rPr>
          <w:rFonts w:ascii="Segoe UI" w:hAnsi="Segoe UI" w:cs="Segoe UI"/>
        </w:rPr>
      </w:pPr>
      <w:r>
        <w:rPr>
          <w:noProof/>
        </w:rPr>
        <w:lastRenderedPageBreak/>
        <w:drawing>
          <wp:inline distT="0" distB="0" distL="0" distR="0" wp14:anchorId="4C7A1627" wp14:editId="0D3B1E86">
            <wp:extent cx="3850216" cy="2887662"/>
            <wp:effectExtent l="5080" t="0" r="3175" b="3175"/>
            <wp:docPr id="2001443884" name="Picture 4" descr="A picture containing outdoor,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43884" name="Picture 4" descr="A picture containing outdoor, building&#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61609" cy="2896207"/>
                    </a:xfrm>
                    <a:prstGeom prst="rect">
                      <a:avLst/>
                    </a:prstGeom>
                    <a:noFill/>
                    <a:ln>
                      <a:noFill/>
                    </a:ln>
                  </pic:spPr>
                </pic:pic>
              </a:graphicData>
            </a:graphic>
          </wp:inline>
        </w:drawing>
      </w:r>
      <w:r w:rsidR="007E6AD5">
        <w:rPr>
          <w:rFonts w:ascii="Segoe UI" w:hAnsi="Segoe UI" w:cs="Segoe UI"/>
          <w:noProof/>
        </w:rPr>
        <w:lastRenderedPageBreak/>
        <w:drawing>
          <wp:inline distT="0" distB="0" distL="0" distR="0" wp14:anchorId="6A66552C" wp14:editId="5FE9283A">
            <wp:extent cx="7924800" cy="5943600"/>
            <wp:effectExtent l="0" t="0" r="0" b="0"/>
            <wp:docPr id="555823262" name="Picture 4" descr="A picture containing tree, outdoor, stone, concre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23262" name="Picture 4" descr="A picture containing tree, outdoor, stone, concret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2E7BFC90" w14:textId="0B8263F1" w:rsidR="00925A5E" w:rsidRDefault="0000201D">
      <w:pPr>
        <w:rPr>
          <w:rFonts w:ascii="Segoe UI" w:hAnsi="Segoe UI" w:cs="Segoe UI"/>
        </w:rPr>
      </w:pPr>
      <w:r>
        <w:rPr>
          <w:noProof/>
        </w:rPr>
        <w:lastRenderedPageBreak/>
        <w:drawing>
          <wp:inline distT="0" distB="0" distL="0" distR="0" wp14:anchorId="5EC63FFC" wp14:editId="7A28E08B">
            <wp:extent cx="5943600" cy="4457700"/>
            <wp:effectExtent l="0" t="0" r="0" b="0"/>
            <wp:docPr id="10160213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DE62C02" w14:textId="5F307F42" w:rsidR="00925A5E" w:rsidRDefault="007E6AD5">
      <w:pPr>
        <w:rPr>
          <w:rFonts w:ascii="Segoe UI" w:hAnsi="Segoe UI" w:cs="Segoe UI"/>
        </w:rPr>
      </w:pPr>
      <w:r>
        <w:rPr>
          <w:rFonts w:ascii="Segoe UI" w:hAnsi="Segoe UI" w:cs="Segoe UI"/>
          <w:noProof/>
        </w:rPr>
        <w:lastRenderedPageBreak/>
        <w:drawing>
          <wp:inline distT="0" distB="0" distL="0" distR="0" wp14:anchorId="3D639D9B" wp14:editId="667A21A8">
            <wp:extent cx="5943600" cy="4457700"/>
            <wp:effectExtent l="0" t="0" r="0" b="0"/>
            <wp:docPr id="2040602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1B666D05" w14:textId="77777777" w:rsidR="00925A5E" w:rsidRDefault="00925A5E">
      <w:pPr>
        <w:rPr>
          <w:rFonts w:ascii="Segoe UI" w:hAnsi="Segoe UI" w:cs="Segoe UI"/>
        </w:rPr>
      </w:pPr>
    </w:p>
    <w:p w14:paraId="638F83CE" w14:textId="77777777" w:rsidR="00925A5E" w:rsidRDefault="00925A5E">
      <w:pPr>
        <w:rPr>
          <w:rFonts w:ascii="Segoe UI" w:hAnsi="Segoe UI" w:cs="Segoe UI"/>
        </w:rPr>
      </w:pPr>
    </w:p>
    <w:p w14:paraId="54334C37" w14:textId="77777777" w:rsidR="00925A5E" w:rsidRDefault="00925A5E">
      <w:pPr>
        <w:rPr>
          <w:rFonts w:ascii="Segoe UI" w:hAnsi="Segoe UI" w:cs="Segoe UI"/>
        </w:rPr>
      </w:pPr>
    </w:p>
    <w:p w14:paraId="65EA3CA4" w14:textId="77777777" w:rsidR="00752080" w:rsidRDefault="00752080" w:rsidP="00925A5E">
      <w:pPr>
        <w:rPr>
          <w:b/>
          <w:bCs/>
        </w:rPr>
      </w:pPr>
    </w:p>
    <w:p w14:paraId="19DD3C9C" w14:textId="77777777" w:rsidR="00377BFC" w:rsidRDefault="00377BFC" w:rsidP="00925A5E">
      <w:pPr>
        <w:rPr>
          <w:b/>
          <w:bCs/>
        </w:rPr>
      </w:pPr>
    </w:p>
    <w:p w14:paraId="3E84112B" w14:textId="77777777" w:rsidR="00377BFC" w:rsidRDefault="00377BFC" w:rsidP="00925A5E">
      <w:pPr>
        <w:rPr>
          <w:b/>
          <w:bCs/>
        </w:rPr>
      </w:pPr>
    </w:p>
    <w:p w14:paraId="34467411" w14:textId="576AFD4B" w:rsidR="00925A5E" w:rsidRPr="00A91408" w:rsidRDefault="00925A5E" w:rsidP="00925A5E">
      <w:pPr>
        <w:rPr>
          <w:b/>
          <w:bCs/>
        </w:rPr>
      </w:pPr>
      <w:r w:rsidRPr="00A91408">
        <w:rPr>
          <w:b/>
          <w:bCs/>
        </w:rPr>
        <w:lastRenderedPageBreak/>
        <w:t>202</w:t>
      </w:r>
      <w:r>
        <w:rPr>
          <w:b/>
          <w:bCs/>
        </w:rPr>
        <w:t>5</w:t>
      </w:r>
      <w:r w:rsidRPr="00A91408">
        <w:rPr>
          <w:b/>
          <w:bCs/>
        </w:rPr>
        <w:t xml:space="preserve"> Bond Program – </w:t>
      </w:r>
      <w:r>
        <w:rPr>
          <w:b/>
          <w:bCs/>
        </w:rPr>
        <w:t>$20,400,000 Million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Pr>
      <w:tblGrid>
        <w:gridCol w:w="2295"/>
        <w:gridCol w:w="7055"/>
      </w:tblGrid>
      <w:tr w:rsidR="00925A5E" w:rsidRPr="00103832" w14:paraId="5763EA40" w14:textId="77777777" w:rsidTr="00752080">
        <w:trPr>
          <w:trHeight w:val="782"/>
        </w:trPr>
        <w:tc>
          <w:tcPr>
            <w:tcW w:w="2295" w:type="dxa"/>
          </w:tcPr>
          <w:p w14:paraId="68B960BC" w14:textId="77777777" w:rsidR="00925A5E" w:rsidRPr="00F812D0" w:rsidRDefault="00925A5E" w:rsidP="0069177C">
            <w:pPr>
              <w:pStyle w:val="Heading1"/>
              <w:rPr>
                <w:rFonts w:eastAsiaTheme="minorHAnsi" w:cstheme="minorBidi"/>
                <w:sz w:val="28"/>
                <w:szCs w:val="28"/>
              </w:rPr>
            </w:pPr>
            <w:r>
              <w:t>Project Name</w:t>
            </w:r>
          </w:p>
        </w:tc>
        <w:tc>
          <w:tcPr>
            <w:tcW w:w="7055" w:type="dxa"/>
          </w:tcPr>
          <w:p w14:paraId="2FF49BE3" w14:textId="77777777" w:rsidR="00925A5E" w:rsidRDefault="00925A5E" w:rsidP="0069177C">
            <w:pPr>
              <w:rPr>
                <w:sz w:val="24"/>
                <w:szCs w:val="24"/>
              </w:rPr>
            </w:pPr>
            <w:r>
              <w:rPr>
                <w:sz w:val="24"/>
                <w:szCs w:val="24"/>
              </w:rPr>
              <w:t xml:space="preserve">Police Department Expansion </w:t>
            </w:r>
          </w:p>
          <w:p w14:paraId="4774656D" w14:textId="51AC336E" w:rsidR="00200307" w:rsidRPr="00103832" w:rsidRDefault="00A87935" w:rsidP="0069177C">
            <w:pPr>
              <w:rPr>
                <w:sz w:val="24"/>
                <w:szCs w:val="24"/>
              </w:rPr>
            </w:pPr>
            <w:r>
              <w:rPr>
                <w:sz w:val="24"/>
                <w:szCs w:val="24"/>
              </w:rPr>
              <w:t>Estimated Budget</w:t>
            </w:r>
            <w:r w:rsidR="00200307">
              <w:rPr>
                <w:sz w:val="24"/>
                <w:szCs w:val="24"/>
              </w:rPr>
              <w:t>: $5,400,000 – ($3 Million was approved by voters in 2025 and $2.4 Million was approved by voters in 2021)</w:t>
            </w:r>
          </w:p>
        </w:tc>
      </w:tr>
      <w:tr w:rsidR="00925A5E" w:rsidRPr="00103832" w14:paraId="26193996" w14:textId="77777777" w:rsidTr="00752080">
        <w:trPr>
          <w:trHeight w:val="1232"/>
        </w:trPr>
        <w:tc>
          <w:tcPr>
            <w:tcW w:w="2295" w:type="dxa"/>
          </w:tcPr>
          <w:p w14:paraId="2F1E896B" w14:textId="77777777" w:rsidR="00925A5E" w:rsidRPr="00103832" w:rsidRDefault="00925A5E" w:rsidP="0069177C">
            <w:pPr>
              <w:pStyle w:val="Heading1"/>
              <w:rPr>
                <w:szCs w:val="24"/>
              </w:rPr>
            </w:pPr>
            <w:r w:rsidRPr="00103832">
              <w:rPr>
                <w:szCs w:val="24"/>
              </w:rPr>
              <w:t>Project Status</w:t>
            </w:r>
          </w:p>
          <w:p w14:paraId="418AA47D" w14:textId="698AAC03" w:rsidR="00925A5E" w:rsidRPr="00103832" w:rsidRDefault="00925A5E" w:rsidP="0069177C">
            <w:pPr>
              <w:pStyle w:val="Heading1"/>
              <w:rPr>
                <w:b w:val="0"/>
                <w:bCs/>
                <w:sz w:val="20"/>
                <w:szCs w:val="20"/>
              </w:rPr>
            </w:pPr>
          </w:p>
        </w:tc>
        <w:tc>
          <w:tcPr>
            <w:tcW w:w="7055" w:type="dxa"/>
          </w:tcPr>
          <w:p w14:paraId="5279CF79" w14:textId="5903F589" w:rsidR="00925A5E" w:rsidRPr="00103832" w:rsidRDefault="001E4CF5" w:rsidP="0069177C">
            <w:pPr>
              <w:rPr>
                <w:sz w:val="24"/>
                <w:szCs w:val="24"/>
              </w:rPr>
            </w:pPr>
            <w:r w:rsidRPr="00A87935">
              <w:rPr>
                <w:b/>
                <w:bCs/>
                <w:sz w:val="24"/>
                <w:szCs w:val="24"/>
              </w:rPr>
              <w:t xml:space="preserve">July </w:t>
            </w:r>
            <w:r w:rsidR="00A87935" w:rsidRPr="00A87935">
              <w:rPr>
                <w:b/>
                <w:bCs/>
                <w:sz w:val="24"/>
                <w:szCs w:val="24"/>
              </w:rPr>
              <w:t xml:space="preserve">2025 </w:t>
            </w:r>
            <w:r w:rsidR="00925A5E" w:rsidRPr="00A87935">
              <w:rPr>
                <w:b/>
                <w:bCs/>
                <w:sz w:val="24"/>
                <w:szCs w:val="24"/>
              </w:rPr>
              <w:t>Design</w:t>
            </w:r>
            <w:r w:rsidR="00925A5E" w:rsidRPr="00103832">
              <w:rPr>
                <w:sz w:val="24"/>
                <w:szCs w:val="24"/>
              </w:rPr>
              <w:t>:</w:t>
            </w:r>
            <w:r w:rsidR="00A87935">
              <w:rPr>
                <w:sz w:val="24"/>
                <w:szCs w:val="24"/>
              </w:rPr>
              <w:t xml:space="preserve"> </w:t>
            </w:r>
            <w:r w:rsidR="0000201D">
              <w:rPr>
                <w:sz w:val="24"/>
                <w:szCs w:val="24"/>
              </w:rPr>
              <w:t>0%</w:t>
            </w:r>
            <w:r w:rsidR="007676C7">
              <w:rPr>
                <w:sz w:val="24"/>
                <w:szCs w:val="24"/>
              </w:rPr>
              <w:t xml:space="preserve">                                   </w:t>
            </w:r>
          </w:p>
        </w:tc>
      </w:tr>
      <w:tr w:rsidR="00925A5E" w:rsidRPr="00F812D0" w14:paraId="7537BA63" w14:textId="77777777" w:rsidTr="00752080">
        <w:trPr>
          <w:trHeight w:val="2357"/>
        </w:trPr>
        <w:tc>
          <w:tcPr>
            <w:tcW w:w="2295" w:type="dxa"/>
          </w:tcPr>
          <w:p w14:paraId="30C30729" w14:textId="77777777" w:rsidR="00925A5E" w:rsidRDefault="00925A5E" w:rsidP="0069177C">
            <w:pPr>
              <w:pStyle w:val="Heading1"/>
            </w:pPr>
            <w:r>
              <w:t>Project Update</w:t>
            </w:r>
          </w:p>
          <w:p w14:paraId="3E4BA2C9" w14:textId="07F5EF72" w:rsidR="00925A5E" w:rsidRPr="00F812D0" w:rsidRDefault="00925A5E" w:rsidP="0069177C">
            <w:pPr>
              <w:pStyle w:val="Heading1"/>
            </w:pPr>
          </w:p>
        </w:tc>
        <w:tc>
          <w:tcPr>
            <w:tcW w:w="7055" w:type="dxa"/>
          </w:tcPr>
          <w:p w14:paraId="77663DDD" w14:textId="4B90F399" w:rsidR="007676C7" w:rsidRPr="00A87935" w:rsidRDefault="007676C7" w:rsidP="007676C7">
            <w:pPr>
              <w:rPr>
                <w:sz w:val="24"/>
                <w:szCs w:val="24"/>
              </w:rPr>
            </w:pPr>
            <w:r w:rsidRPr="00A87935">
              <w:rPr>
                <w:b/>
                <w:bCs/>
                <w:sz w:val="24"/>
                <w:szCs w:val="24"/>
              </w:rPr>
              <w:t>July 2025</w:t>
            </w:r>
            <w:r w:rsidR="00A87935" w:rsidRPr="00A87935">
              <w:rPr>
                <w:sz w:val="24"/>
                <w:szCs w:val="24"/>
              </w:rPr>
              <w:t xml:space="preserve"> - </w:t>
            </w:r>
            <w:r w:rsidR="0000201D" w:rsidRPr="00A87935">
              <w:rPr>
                <w:sz w:val="24"/>
                <w:szCs w:val="24"/>
              </w:rPr>
              <w:t xml:space="preserve">Requests for </w:t>
            </w:r>
            <w:r w:rsidR="003854FE" w:rsidRPr="00A87935">
              <w:rPr>
                <w:sz w:val="24"/>
                <w:szCs w:val="24"/>
              </w:rPr>
              <w:t>q</w:t>
            </w:r>
            <w:r w:rsidR="0000201D" w:rsidRPr="00A87935">
              <w:rPr>
                <w:sz w:val="24"/>
                <w:szCs w:val="24"/>
              </w:rPr>
              <w:t>ualifications were advertised</w:t>
            </w:r>
            <w:r w:rsidR="00673A1F" w:rsidRPr="00A87935">
              <w:rPr>
                <w:sz w:val="24"/>
                <w:szCs w:val="24"/>
              </w:rPr>
              <w:t>,</w:t>
            </w:r>
            <w:r w:rsidR="003854FE" w:rsidRPr="00A87935">
              <w:rPr>
                <w:sz w:val="24"/>
                <w:szCs w:val="24"/>
              </w:rPr>
              <w:t xml:space="preserve"> and statements of qualifications were received</w:t>
            </w:r>
            <w:r w:rsidR="0000201D" w:rsidRPr="00A87935">
              <w:rPr>
                <w:sz w:val="24"/>
                <w:szCs w:val="24"/>
              </w:rPr>
              <w:t xml:space="preserve">. Staff is now working to select one to three architects to interview for Police and Fire building repairs and renovations. </w:t>
            </w:r>
          </w:p>
          <w:p w14:paraId="76B0BC61" w14:textId="70F77E96" w:rsidR="00925A5E" w:rsidRPr="00F812D0" w:rsidRDefault="00925A5E" w:rsidP="007676C7"/>
        </w:tc>
      </w:tr>
      <w:tr w:rsidR="00925A5E" w:rsidRPr="00F812D0" w14:paraId="6FF85004" w14:textId="77777777" w:rsidTr="00752080">
        <w:tc>
          <w:tcPr>
            <w:tcW w:w="2295" w:type="dxa"/>
          </w:tcPr>
          <w:p w14:paraId="647C3CE9" w14:textId="73EB1ABC" w:rsidR="00925A5E" w:rsidRPr="00F812D0" w:rsidRDefault="00925A5E" w:rsidP="0069177C">
            <w:pPr>
              <w:pStyle w:val="Heading1"/>
            </w:pPr>
            <w:r>
              <w:t xml:space="preserve">Any Additional </w:t>
            </w:r>
            <w:r w:rsidR="00A87935">
              <w:t>I</w:t>
            </w:r>
            <w:r>
              <w:t xml:space="preserve">nformation for Public </w:t>
            </w:r>
          </w:p>
          <w:p w14:paraId="0D399A3A" w14:textId="77777777" w:rsidR="00925A5E" w:rsidRPr="00F812D0" w:rsidRDefault="00925A5E" w:rsidP="0069177C">
            <w:pPr>
              <w:pStyle w:val="Heading2"/>
            </w:pPr>
          </w:p>
        </w:tc>
        <w:tc>
          <w:tcPr>
            <w:tcW w:w="7055" w:type="dxa"/>
          </w:tcPr>
          <w:p w14:paraId="75DE65E7" w14:textId="77777777" w:rsidR="00925A5E" w:rsidRPr="00F812D0" w:rsidRDefault="00925A5E" w:rsidP="0069177C"/>
        </w:tc>
      </w:tr>
    </w:tbl>
    <w:p w14:paraId="45FDCA4B" w14:textId="77777777" w:rsidR="00925A5E" w:rsidRDefault="00925A5E">
      <w:pPr>
        <w:rPr>
          <w:rFonts w:ascii="Segoe UI" w:hAnsi="Segoe UI" w:cs="Segoe UI"/>
        </w:rPr>
      </w:pPr>
    </w:p>
    <w:p w14:paraId="7B053951" w14:textId="77777777" w:rsidR="00925A5E" w:rsidRDefault="00925A5E">
      <w:pPr>
        <w:rPr>
          <w:rFonts w:ascii="Segoe UI" w:hAnsi="Segoe UI" w:cs="Segoe UI"/>
        </w:rPr>
      </w:pPr>
    </w:p>
    <w:p w14:paraId="24578764" w14:textId="77777777" w:rsidR="00925A5E" w:rsidRDefault="00925A5E">
      <w:pPr>
        <w:rPr>
          <w:rFonts w:ascii="Segoe UI" w:hAnsi="Segoe UI" w:cs="Segoe UI"/>
        </w:rPr>
      </w:pPr>
    </w:p>
    <w:p w14:paraId="742D3940" w14:textId="77777777" w:rsidR="00925A5E" w:rsidRDefault="00925A5E">
      <w:pPr>
        <w:rPr>
          <w:rFonts w:ascii="Segoe UI" w:hAnsi="Segoe UI" w:cs="Segoe UI"/>
        </w:rPr>
      </w:pPr>
    </w:p>
    <w:p w14:paraId="6CB8C24E" w14:textId="77777777" w:rsidR="00925A5E" w:rsidRDefault="00925A5E">
      <w:pPr>
        <w:rPr>
          <w:rFonts w:ascii="Segoe UI" w:hAnsi="Segoe UI" w:cs="Segoe UI"/>
        </w:rPr>
      </w:pPr>
    </w:p>
    <w:p w14:paraId="3DB0E8B0" w14:textId="77777777" w:rsidR="00752080" w:rsidRDefault="00752080" w:rsidP="00925A5E">
      <w:pPr>
        <w:rPr>
          <w:b/>
          <w:bCs/>
        </w:rPr>
      </w:pPr>
    </w:p>
    <w:p w14:paraId="258A94EA" w14:textId="77777777" w:rsidR="00C21116" w:rsidRDefault="00C21116" w:rsidP="00925A5E">
      <w:pPr>
        <w:rPr>
          <w:b/>
          <w:bCs/>
        </w:rPr>
      </w:pPr>
    </w:p>
    <w:p w14:paraId="4C9775B0" w14:textId="77777777" w:rsidR="00C21116" w:rsidRDefault="00C21116" w:rsidP="00925A5E">
      <w:pPr>
        <w:rPr>
          <w:b/>
          <w:bCs/>
        </w:rPr>
      </w:pPr>
    </w:p>
    <w:p w14:paraId="335FCFA0" w14:textId="77777777" w:rsidR="00A87935" w:rsidRDefault="00A87935" w:rsidP="00925A5E">
      <w:pPr>
        <w:rPr>
          <w:b/>
          <w:bCs/>
        </w:rPr>
      </w:pPr>
    </w:p>
    <w:p w14:paraId="1918D1A6" w14:textId="11CE5356" w:rsidR="00925A5E" w:rsidRPr="00A91408" w:rsidRDefault="00925A5E" w:rsidP="00925A5E">
      <w:pPr>
        <w:rPr>
          <w:b/>
          <w:bCs/>
        </w:rPr>
      </w:pPr>
      <w:r w:rsidRPr="00A91408">
        <w:rPr>
          <w:b/>
          <w:bCs/>
        </w:rPr>
        <w:lastRenderedPageBreak/>
        <w:t>202</w:t>
      </w:r>
      <w:r>
        <w:rPr>
          <w:b/>
          <w:bCs/>
        </w:rPr>
        <w:t>5</w:t>
      </w:r>
      <w:r w:rsidRPr="00A91408">
        <w:rPr>
          <w:b/>
          <w:bCs/>
        </w:rPr>
        <w:t xml:space="preserve"> Bond Program – </w:t>
      </w:r>
      <w:r>
        <w:rPr>
          <w:b/>
          <w:bCs/>
        </w:rPr>
        <w:t>$20,400,000 Million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Pr>
      <w:tblGrid>
        <w:gridCol w:w="2295"/>
        <w:gridCol w:w="7055"/>
      </w:tblGrid>
      <w:tr w:rsidR="00925A5E" w:rsidRPr="00103832" w14:paraId="65646B20" w14:textId="77777777" w:rsidTr="00752080">
        <w:trPr>
          <w:trHeight w:val="782"/>
        </w:trPr>
        <w:tc>
          <w:tcPr>
            <w:tcW w:w="2295" w:type="dxa"/>
          </w:tcPr>
          <w:p w14:paraId="1FC3BF9C" w14:textId="77777777" w:rsidR="00925A5E" w:rsidRPr="00F812D0" w:rsidRDefault="00925A5E" w:rsidP="0069177C">
            <w:pPr>
              <w:pStyle w:val="Heading1"/>
              <w:rPr>
                <w:rFonts w:eastAsiaTheme="minorHAnsi" w:cstheme="minorBidi"/>
                <w:sz w:val="28"/>
                <w:szCs w:val="28"/>
              </w:rPr>
            </w:pPr>
            <w:r>
              <w:t>Project Name</w:t>
            </w:r>
          </w:p>
        </w:tc>
        <w:tc>
          <w:tcPr>
            <w:tcW w:w="7055" w:type="dxa"/>
          </w:tcPr>
          <w:p w14:paraId="1EC4F3AA" w14:textId="77777777" w:rsidR="00A87935" w:rsidRDefault="00925A5E" w:rsidP="0069177C">
            <w:pPr>
              <w:rPr>
                <w:sz w:val="24"/>
                <w:szCs w:val="24"/>
              </w:rPr>
            </w:pPr>
            <w:r>
              <w:rPr>
                <w:sz w:val="24"/>
                <w:szCs w:val="24"/>
              </w:rPr>
              <w:t xml:space="preserve">Fire Department – Station 1 </w:t>
            </w:r>
          </w:p>
          <w:p w14:paraId="4B3257F0" w14:textId="139F901C" w:rsidR="00925A5E" w:rsidRPr="00103832" w:rsidRDefault="00A87935" w:rsidP="0069177C">
            <w:pPr>
              <w:rPr>
                <w:sz w:val="24"/>
                <w:szCs w:val="24"/>
              </w:rPr>
            </w:pPr>
            <w:r>
              <w:rPr>
                <w:sz w:val="24"/>
                <w:szCs w:val="24"/>
              </w:rPr>
              <w:t xml:space="preserve">Estimated </w:t>
            </w:r>
            <w:r w:rsidR="00925A5E">
              <w:rPr>
                <w:sz w:val="24"/>
                <w:szCs w:val="24"/>
              </w:rPr>
              <w:t xml:space="preserve">Budget: </w:t>
            </w:r>
            <w:r>
              <w:rPr>
                <w:sz w:val="24"/>
                <w:szCs w:val="24"/>
              </w:rPr>
              <w:t>$3,000,000</w:t>
            </w:r>
          </w:p>
        </w:tc>
      </w:tr>
      <w:tr w:rsidR="00925A5E" w:rsidRPr="00103832" w14:paraId="499FF8AF" w14:textId="77777777" w:rsidTr="00752080">
        <w:trPr>
          <w:trHeight w:val="1232"/>
        </w:trPr>
        <w:tc>
          <w:tcPr>
            <w:tcW w:w="2295" w:type="dxa"/>
          </w:tcPr>
          <w:p w14:paraId="586E9BC4" w14:textId="77777777" w:rsidR="00925A5E" w:rsidRPr="00103832" w:rsidRDefault="00925A5E" w:rsidP="0069177C">
            <w:pPr>
              <w:pStyle w:val="Heading1"/>
              <w:rPr>
                <w:szCs w:val="24"/>
              </w:rPr>
            </w:pPr>
            <w:r w:rsidRPr="00103832">
              <w:rPr>
                <w:szCs w:val="24"/>
              </w:rPr>
              <w:t>Project Status</w:t>
            </w:r>
          </w:p>
          <w:p w14:paraId="265A92AF" w14:textId="205BC6C3" w:rsidR="00925A5E" w:rsidRPr="00103832" w:rsidRDefault="00925A5E" w:rsidP="0069177C">
            <w:pPr>
              <w:pStyle w:val="Heading1"/>
              <w:rPr>
                <w:b w:val="0"/>
                <w:bCs/>
                <w:sz w:val="20"/>
                <w:szCs w:val="20"/>
              </w:rPr>
            </w:pPr>
          </w:p>
        </w:tc>
        <w:tc>
          <w:tcPr>
            <w:tcW w:w="7055" w:type="dxa"/>
          </w:tcPr>
          <w:p w14:paraId="2B9D38FC" w14:textId="14D9D597" w:rsidR="00925A5E" w:rsidRPr="00103832" w:rsidRDefault="001E4CF5" w:rsidP="007676C7">
            <w:pPr>
              <w:tabs>
                <w:tab w:val="left" w:pos="4425"/>
              </w:tabs>
              <w:rPr>
                <w:sz w:val="24"/>
                <w:szCs w:val="24"/>
              </w:rPr>
            </w:pPr>
            <w:r w:rsidRPr="00A87935">
              <w:rPr>
                <w:b/>
                <w:bCs/>
                <w:sz w:val="24"/>
                <w:szCs w:val="24"/>
              </w:rPr>
              <w:t>July</w:t>
            </w:r>
            <w:r w:rsidR="00A87935" w:rsidRPr="00A87935">
              <w:rPr>
                <w:b/>
                <w:bCs/>
                <w:sz w:val="24"/>
                <w:szCs w:val="24"/>
              </w:rPr>
              <w:t xml:space="preserve"> 2025</w:t>
            </w:r>
            <w:r w:rsidRPr="00A87935">
              <w:rPr>
                <w:b/>
                <w:bCs/>
                <w:sz w:val="24"/>
                <w:szCs w:val="24"/>
              </w:rPr>
              <w:t xml:space="preserve"> </w:t>
            </w:r>
            <w:r w:rsidR="00925A5E" w:rsidRPr="00A87935">
              <w:rPr>
                <w:b/>
                <w:bCs/>
                <w:sz w:val="24"/>
                <w:szCs w:val="24"/>
              </w:rPr>
              <w:t>Design</w:t>
            </w:r>
            <w:r w:rsidR="00925A5E" w:rsidRPr="00103832">
              <w:rPr>
                <w:sz w:val="24"/>
                <w:szCs w:val="24"/>
              </w:rPr>
              <w:t>:</w:t>
            </w:r>
            <w:r w:rsidR="00A87935">
              <w:rPr>
                <w:sz w:val="24"/>
                <w:szCs w:val="24"/>
              </w:rPr>
              <w:t xml:space="preserve"> </w:t>
            </w:r>
            <w:r w:rsidR="0000201D">
              <w:rPr>
                <w:sz w:val="24"/>
                <w:szCs w:val="24"/>
              </w:rPr>
              <w:t>0%</w:t>
            </w:r>
            <w:r>
              <w:rPr>
                <w:sz w:val="24"/>
                <w:szCs w:val="24"/>
              </w:rPr>
              <w:t xml:space="preserve">                                </w:t>
            </w:r>
          </w:p>
        </w:tc>
      </w:tr>
      <w:tr w:rsidR="00925A5E" w:rsidRPr="00F812D0" w14:paraId="5C84558A" w14:textId="77777777" w:rsidTr="00752080">
        <w:trPr>
          <w:trHeight w:val="2357"/>
        </w:trPr>
        <w:tc>
          <w:tcPr>
            <w:tcW w:w="2295" w:type="dxa"/>
          </w:tcPr>
          <w:p w14:paraId="191422F3" w14:textId="77777777" w:rsidR="00925A5E" w:rsidRDefault="00925A5E" w:rsidP="0069177C">
            <w:pPr>
              <w:pStyle w:val="Heading1"/>
            </w:pPr>
            <w:r>
              <w:t>Project Update</w:t>
            </w:r>
          </w:p>
          <w:p w14:paraId="33B92775" w14:textId="6DFD1000" w:rsidR="00925A5E" w:rsidRPr="00F812D0" w:rsidRDefault="00925A5E" w:rsidP="0069177C">
            <w:pPr>
              <w:pStyle w:val="Heading1"/>
            </w:pPr>
          </w:p>
        </w:tc>
        <w:tc>
          <w:tcPr>
            <w:tcW w:w="7055" w:type="dxa"/>
          </w:tcPr>
          <w:p w14:paraId="612B7DC2" w14:textId="3D284CC5" w:rsidR="00925A5E" w:rsidRPr="00C21116" w:rsidRDefault="007676C7" w:rsidP="007676C7">
            <w:pPr>
              <w:rPr>
                <w:sz w:val="24"/>
                <w:szCs w:val="24"/>
              </w:rPr>
            </w:pPr>
            <w:r w:rsidRPr="00A87935">
              <w:rPr>
                <w:b/>
                <w:bCs/>
                <w:sz w:val="24"/>
                <w:szCs w:val="24"/>
              </w:rPr>
              <w:t>July 2025</w:t>
            </w:r>
            <w:r w:rsidR="00C21116">
              <w:rPr>
                <w:sz w:val="24"/>
                <w:szCs w:val="24"/>
              </w:rPr>
              <w:t xml:space="preserve"> </w:t>
            </w:r>
            <w:r w:rsidR="00C21116" w:rsidRPr="00A87935">
              <w:rPr>
                <w:sz w:val="24"/>
                <w:szCs w:val="24"/>
              </w:rPr>
              <w:t xml:space="preserve">- </w:t>
            </w:r>
            <w:r w:rsidR="0000201D" w:rsidRPr="00A87935">
              <w:rPr>
                <w:sz w:val="24"/>
                <w:szCs w:val="24"/>
              </w:rPr>
              <w:t xml:space="preserve">Requests for </w:t>
            </w:r>
            <w:r w:rsidR="003854FE" w:rsidRPr="00A87935">
              <w:rPr>
                <w:sz w:val="24"/>
                <w:szCs w:val="24"/>
              </w:rPr>
              <w:t>q</w:t>
            </w:r>
            <w:r w:rsidR="0000201D" w:rsidRPr="00A87935">
              <w:rPr>
                <w:sz w:val="24"/>
                <w:szCs w:val="24"/>
              </w:rPr>
              <w:t>ualifications were advertised</w:t>
            </w:r>
            <w:r w:rsidR="00673A1F" w:rsidRPr="00A87935">
              <w:rPr>
                <w:sz w:val="24"/>
                <w:szCs w:val="24"/>
              </w:rPr>
              <w:t>,</w:t>
            </w:r>
            <w:r w:rsidR="0000201D" w:rsidRPr="00A87935">
              <w:rPr>
                <w:sz w:val="24"/>
                <w:szCs w:val="24"/>
              </w:rPr>
              <w:t xml:space="preserve"> and </w:t>
            </w:r>
            <w:r w:rsidR="003854FE" w:rsidRPr="00A87935">
              <w:rPr>
                <w:sz w:val="24"/>
                <w:szCs w:val="24"/>
              </w:rPr>
              <w:t>s</w:t>
            </w:r>
            <w:r w:rsidR="002606BC" w:rsidRPr="00A87935">
              <w:rPr>
                <w:sz w:val="24"/>
                <w:szCs w:val="24"/>
              </w:rPr>
              <w:t xml:space="preserve">tatements of qualifications were </w:t>
            </w:r>
            <w:r w:rsidR="0000201D" w:rsidRPr="00A87935">
              <w:rPr>
                <w:sz w:val="24"/>
                <w:szCs w:val="24"/>
              </w:rPr>
              <w:t>received. Staff is now working to select one to three architects to interview for Police and Fire building repairs and renovations.</w:t>
            </w:r>
            <w:r w:rsidR="0000201D" w:rsidRPr="0000201D">
              <w:t xml:space="preserve"> </w:t>
            </w:r>
          </w:p>
        </w:tc>
      </w:tr>
      <w:tr w:rsidR="00925A5E" w:rsidRPr="00F812D0" w14:paraId="49CE32D2" w14:textId="77777777" w:rsidTr="00752080">
        <w:tc>
          <w:tcPr>
            <w:tcW w:w="2295" w:type="dxa"/>
          </w:tcPr>
          <w:p w14:paraId="653412EF" w14:textId="1870FF4E" w:rsidR="00925A5E" w:rsidRPr="00F812D0" w:rsidRDefault="00925A5E" w:rsidP="0069177C">
            <w:pPr>
              <w:pStyle w:val="Heading1"/>
            </w:pPr>
            <w:r>
              <w:t xml:space="preserve">Any Additional </w:t>
            </w:r>
            <w:r w:rsidR="00A87935">
              <w:t>I</w:t>
            </w:r>
            <w:r>
              <w:t xml:space="preserve">nformation for Public </w:t>
            </w:r>
          </w:p>
          <w:p w14:paraId="19C735B7" w14:textId="77777777" w:rsidR="00925A5E" w:rsidRPr="00F812D0" w:rsidRDefault="00925A5E" w:rsidP="0069177C">
            <w:pPr>
              <w:pStyle w:val="Heading2"/>
            </w:pPr>
          </w:p>
        </w:tc>
        <w:tc>
          <w:tcPr>
            <w:tcW w:w="7055" w:type="dxa"/>
          </w:tcPr>
          <w:p w14:paraId="0A646D9F" w14:textId="77777777" w:rsidR="00925A5E" w:rsidRPr="00F812D0" w:rsidRDefault="00925A5E" w:rsidP="0069177C"/>
        </w:tc>
      </w:tr>
    </w:tbl>
    <w:p w14:paraId="029055A9" w14:textId="77777777" w:rsidR="00925A5E" w:rsidRDefault="00925A5E">
      <w:pPr>
        <w:rPr>
          <w:rFonts w:ascii="Segoe UI" w:hAnsi="Segoe UI" w:cs="Segoe UI"/>
        </w:rPr>
      </w:pPr>
    </w:p>
    <w:p w14:paraId="3B8F3680" w14:textId="77777777" w:rsidR="00925A5E" w:rsidRDefault="00925A5E">
      <w:pPr>
        <w:rPr>
          <w:rFonts w:ascii="Segoe UI" w:hAnsi="Segoe UI" w:cs="Segoe UI"/>
        </w:rPr>
      </w:pPr>
    </w:p>
    <w:p w14:paraId="00449D62" w14:textId="77777777" w:rsidR="00925A5E" w:rsidRDefault="00925A5E">
      <w:pPr>
        <w:rPr>
          <w:rFonts w:ascii="Segoe UI" w:hAnsi="Segoe UI" w:cs="Segoe UI"/>
        </w:rPr>
      </w:pPr>
    </w:p>
    <w:p w14:paraId="6FC08D6F" w14:textId="77777777" w:rsidR="00752080" w:rsidRDefault="00752080" w:rsidP="00925A5E">
      <w:pPr>
        <w:rPr>
          <w:b/>
          <w:bCs/>
        </w:rPr>
      </w:pPr>
    </w:p>
    <w:p w14:paraId="3ADF2786" w14:textId="77777777" w:rsidR="00C21116" w:rsidRDefault="00C21116" w:rsidP="00925A5E">
      <w:pPr>
        <w:rPr>
          <w:b/>
          <w:bCs/>
        </w:rPr>
      </w:pPr>
    </w:p>
    <w:p w14:paraId="6C6309DD" w14:textId="77777777" w:rsidR="00C21116" w:rsidRDefault="00C21116" w:rsidP="00925A5E">
      <w:pPr>
        <w:rPr>
          <w:b/>
          <w:bCs/>
        </w:rPr>
      </w:pPr>
    </w:p>
    <w:p w14:paraId="404B94B6" w14:textId="77777777" w:rsidR="00C21116" w:rsidRDefault="00C21116" w:rsidP="00925A5E">
      <w:pPr>
        <w:rPr>
          <w:b/>
          <w:bCs/>
        </w:rPr>
      </w:pPr>
    </w:p>
    <w:p w14:paraId="208424FB" w14:textId="77777777" w:rsidR="00C21116" w:rsidRDefault="00C21116" w:rsidP="00925A5E">
      <w:pPr>
        <w:rPr>
          <w:b/>
          <w:bCs/>
        </w:rPr>
      </w:pPr>
    </w:p>
    <w:p w14:paraId="33A60EA4" w14:textId="77777777" w:rsidR="00377BFC" w:rsidRDefault="00377BFC" w:rsidP="00925A5E">
      <w:pPr>
        <w:rPr>
          <w:b/>
          <w:bCs/>
        </w:rPr>
      </w:pPr>
    </w:p>
    <w:p w14:paraId="0A8A6B7C" w14:textId="67AEB015" w:rsidR="00925A5E" w:rsidRPr="00A91408" w:rsidRDefault="00925A5E" w:rsidP="00925A5E">
      <w:pPr>
        <w:rPr>
          <w:b/>
          <w:bCs/>
        </w:rPr>
      </w:pPr>
      <w:r w:rsidRPr="00A91408">
        <w:rPr>
          <w:b/>
          <w:bCs/>
        </w:rPr>
        <w:lastRenderedPageBreak/>
        <w:t>202</w:t>
      </w:r>
      <w:r>
        <w:rPr>
          <w:b/>
          <w:bCs/>
        </w:rPr>
        <w:t>5</w:t>
      </w:r>
      <w:r w:rsidRPr="00A91408">
        <w:rPr>
          <w:b/>
          <w:bCs/>
        </w:rPr>
        <w:t xml:space="preserve"> Bond Program – </w:t>
      </w:r>
      <w:r>
        <w:rPr>
          <w:b/>
          <w:bCs/>
        </w:rPr>
        <w:t>$20,400,000 Million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Pr>
      <w:tblGrid>
        <w:gridCol w:w="2295"/>
        <w:gridCol w:w="7055"/>
      </w:tblGrid>
      <w:tr w:rsidR="00925A5E" w:rsidRPr="00103832" w14:paraId="747AE994" w14:textId="77777777" w:rsidTr="00752080">
        <w:trPr>
          <w:trHeight w:val="782"/>
        </w:trPr>
        <w:tc>
          <w:tcPr>
            <w:tcW w:w="2295" w:type="dxa"/>
          </w:tcPr>
          <w:p w14:paraId="6A10AAEF" w14:textId="77777777" w:rsidR="00925A5E" w:rsidRPr="00F812D0" w:rsidRDefault="00925A5E" w:rsidP="0069177C">
            <w:pPr>
              <w:pStyle w:val="Heading1"/>
              <w:rPr>
                <w:rFonts w:eastAsiaTheme="minorHAnsi" w:cstheme="minorBidi"/>
                <w:sz w:val="28"/>
                <w:szCs w:val="28"/>
              </w:rPr>
            </w:pPr>
            <w:r>
              <w:t>Project Name</w:t>
            </w:r>
          </w:p>
        </w:tc>
        <w:tc>
          <w:tcPr>
            <w:tcW w:w="7055" w:type="dxa"/>
          </w:tcPr>
          <w:p w14:paraId="1C7A847E" w14:textId="12896562" w:rsidR="00925A5E" w:rsidRDefault="00925A5E" w:rsidP="0069177C">
            <w:pPr>
              <w:rPr>
                <w:sz w:val="24"/>
                <w:szCs w:val="24"/>
              </w:rPr>
            </w:pPr>
            <w:r>
              <w:rPr>
                <w:sz w:val="24"/>
                <w:szCs w:val="24"/>
              </w:rPr>
              <w:t>Street Panel Replacements</w:t>
            </w:r>
          </w:p>
          <w:p w14:paraId="23399E4E" w14:textId="04B876D9" w:rsidR="00925A5E" w:rsidRPr="00103832" w:rsidRDefault="00925A5E" w:rsidP="0069177C">
            <w:pPr>
              <w:rPr>
                <w:sz w:val="24"/>
                <w:szCs w:val="24"/>
              </w:rPr>
            </w:pPr>
            <w:r>
              <w:rPr>
                <w:sz w:val="24"/>
                <w:szCs w:val="24"/>
              </w:rPr>
              <w:t>Estimated Budget: $8,100,000</w:t>
            </w:r>
          </w:p>
        </w:tc>
      </w:tr>
      <w:tr w:rsidR="00925A5E" w:rsidRPr="00103832" w14:paraId="4A94FB4E" w14:textId="77777777" w:rsidTr="00752080">
        <w:trPr>
          <w:trHeight w:val="1232"/>
        </w:trPr>
        <w:tc>
          <w:tcPr>
            <w:tcW w:w="2295" w:type="dxa"/>
          </w:tcPr>
          <w:p w14:paraId="2A5FCB67" w14:textId="77777777" w:rsidR="00925A5E" w:rsidRPr="00103832" w:rsidRDefault="00925A5E" w:rsidP="0069177C">
            <w:pPr>
              <w:pStyle w:val="Heading1"/>
              <w:rPr>
                <w:szCs w:val="24"/>
              </w:rPr>
            </w:pPr>
            <w:r w:rsidRPr="00103832">
              <w:rPr>
                <w:szCs w:val="24"/>
              </w:rPr>
              <w:t>Project Status</w:t>
            </w:r>
          </w:p>
          <w:p w14:paraId="380AF2FA" w14:textId="00EFA1AA" w:rsidR="00925A5E" w:rsidRPr="00103832" w:rsidRDefault="00925A5E" w:rsidP="0069177C">
            <w:pPr>
              <w:pStyle w:val="Heading1"/>
              <w:rPr>
                <w:b w:val="0"/>
                <w:bCs/>
                <w:sz w:val="20"/>
                <w:szCs w:val="20"/>
              </w:rPr>
            </w:pPr>
          </w:p>
        </w:tc>
        <w:tc>
          <w:tcPr>
            <w:tcW w:w="7055" w:type="dxa"/>
          </w:tcPr>
          <w:p w14:paraId="17184261" w14:textId="5D3E1980" w:rsidR="00925A5E" w:rsidRPr="00103832" w:rsidRDefault="007676C7" w:rsidP="007676C7">
            <w:pPr>
              <w:tabs>
                <w:tab w:val="left" w:pos="4710"/>
              </w:tabs>
              <w:rPr>
                <w:sz w:val="24"/>
                <w:szCs w:val="24"/>
              </w:rPr>
            </w:pPr>
            <w:r w:rsidRPr="00C21116">
              <w:rPr>
                <w:b/>
                <w:bCs/>
                <w:sz w:val="24"/>
                <w:szCs w:val="24"/>
              </w:rPr>
              <w:t xml:space="preserve">July </w:t>
            </w:r>
            <w:r w:rsidR="00C21116" w:rsidRPr="00C21116">
              <w:rPr>
                <w:b/>
                <w:bCs/>
                <w:sz w:val="24"/>
                <w:szCs w:val="24"/>
              </w:rPr>
              <w:t xml:space="preserve">2025 </w:t>
            </w:r>
            <w:r w:rsidR="00925A5E" w:rsidRPr="00C21116">
              <w:rPr>
                <w:b/>
                <w:bCs/>
                <w:sz w:val="24"/>
                <w:szCs w:val="24"/>
              </w:rPr>
              <w:t>Design</w:t>
            </w:r>
            <w:r w:rsidR="00925A5E" w:rsidRPr="00103832">
              <w:rPr>
                <w:sz w:val="24"/>
                <w:szCs w:val="24"/>
              </w:rPr>
              <w:t>:</w:t>
            </w:r>
            <w:r>
              <w:rPr>
                <w:sz w:val="24"/>
                <w:szCs w:val="24"/>
              </w:rPr>
              <w:t xml:space="preserve"> </w:t>
            </w:r>
            <w:r w:rsidR="0000201D">
              <w:rPr>
                <w:sz w:val="24"/>
                <w:szCs w:val="24"/>
              </w:rPr>
              <w:t>0%</w:t>
            </w:r>
            <w:r>
              <w:rPr>
                <w:sz w:val="24"/>
                <w:szCs w:val="24"/>
              </w:rPr>
              <w:t xml:space="preserve">                            </w:t>
            </w:r>
          </w:p>
          <w:p w14:paraId="18B749C0" w14:textId="107A6CD1" w:rsidR="00925A5E" w:rsidRPr="00103832" w:rsidRDefault="00925A5E" w:rsidP="007676C7">
            <w:pPr>
              <w:tabs>
                <w:tab w:val="left" w:pos="4710"/>
              </w:tabs>
              <w:rPr>
                <w:sz w:val="24"/>
                <w:szCs w:val="24"/>
              </w:rPr>
            </w:pPr>
          </w:p>
        </w:tc>
      </w:tr>
      <w:tr w:rsidR="00925A5E" w:rsidRPr="00F812D0" w14:paraId="51D5B759" w14:textId="77777777" w:rsidTr="00752080">
        <w:trPr>
          <w:trHeight w:val="2357"/>
        </w:trPr>
        <w:tc>
          <w:tcPr>
            <w:tcW w:w="2295" w:type="dxa"/>
          </w:tcPr>
          <w:p w14:paraId="5079ADC9" w14:textId="77777777" w:rsidR="00925A5E" w:rsidRDefault="00925A5E" w:rsidP="0069177C">
            <w:pPr>
              <w:pStyle w:val="Heading1"/>
            </w:pPr>
            <w:r>
              <w:t>Project Update</w:t>
            </w:r>
          </w:p>
          <w:p w14:paraId="72E14AD3" w14:textId="0419A18C" w:rsidR="00925A5E" w:rsidRPr="00F812D0" w:rsidRDefault="00925A5E" w:rsidP="0069177C">
            <w:pPr>
              <w:pStyle w:val="Heading1"/>
            </w:pPr>
          </w:p>
        </w:tc>
        <w:tc>
          <w:tcPr>
            <w:tcW w:w="7055" w:type="dxa"/>
          </w:tcPr>
          <w:p w14:paraId="480062A9" w14:textId="7A0988C7" w:rsidR="00925A5E" w:rsidRPr="00C21116" w:rsidRDefault="007676C7" w:rsidP="007676C7">
            <w:pPr>
              <w:rPr>
                <w:sz w:val="24"/>
                <w:szCs w:val="24"/>
              </w:rPr>
            </w:pPr>
            <w:r w:rsidRPr="00C21116">
              <w:rPr>
                <w:b/>
                <w:bCs/>
                <w:sz w:val="24"/>
                <w:szCs w:val="24"/>
              </w:rPr>
              <w:t>July 2025</w:t>
            </w:r>
            <w:r w:rsidR="00C21116">
              <w:rPr>
                <w:b/>
                <w:bCs/>
                <w:sz w:val="24"/>
                <w:szCs w:val="24"/>
              </w:rPr>
              <w:t xml:space="preserve"> </w:t>
            </w:r>
            <w:r w:rsidR="00C21116">
              <w:rPr>
                <w:sz w:val="24"/>
                <w:szCs w:val="24"/>
              </w:rPr>
              <w:t xml:space="preserve">- </w:t>
            </w:r>
            <w:r w:rsidR="0000201D" w:rsidRPr="00C21116">
              <w:rPr>
                <w:sz w:val="24"/>
                <w:szCs w:val="24"/>
              </w:rPr>
              <w:t xml:space="preserve">Three </w:t>
            </w:r>
            <w:r w:rsidR="002606BC" w:rsidRPr="00C21116">
              <w:rPr>
                <w:sz w:val="24"/>
                <w:szCs w:val="24"/>
              </w:rPr>
              <w:t>statements of</w:t>
            </w:r>
            <w:r w:rsidR="0000201D" w:rsidRPr="00C21116">
              <w:rPr>
                <w:sz w:val="24"/>
                <w:szCs w:val="24"/>
              </w:rPr>
              <w:t xml:space="preserve"> </w:t>
            </w:r>
            <w:r w:rsidR="002606BC" w:rsidRPr="00C21116">
              <w:rPr>
                <w:sz w:val="24"/>
                <w:szCs w:val="24"/>
              </w:rPr>
              <w:t>q</w:t>
            </w:r>
            <w:r w:rsidR="0000201D" w:rsidRPr="00C21116">
              <w:rPr>
                <w:sz w:val="24"/>
                <w:szCs w:val="24"/>
              </w:rPr>
              <w:t>ualifications were received and staff recommended Council authorize the City Manager to negotiate contracts with all three</w:t>
            </w:r>
            <w:r w:rsidR="00DC3DD2">
              <w:rPr>
                <w:sz w:val="24"/>
                <w:szCs w:val="24"/>
              </w:rPr>
              <w:t xml:space="preserve"> engineering firms</w:t>
            </w:r>
            <w:r w:rsidR="0000201D" w:rsidRPr="00C21116">
              <w:rPr>
                <w:sz w:val="24"/>
                <w:szCs w:val="24"/>
              </w:rPr>
              <w:t xml:space="preserve"> to get the plans completed and start construction as soon as possible.</w:t>
            </w:r>
          </w:p>
        </w:tc>
      </w:tr>
      <w:tr w:rsidR="00925A5E" w:rsidRPr="00F812D0" w14:paraId="19F9D5A2" w14:textId="77777777" w:rsidTr="00752080">
        <w:tc>
          <w:tcPr>
            <w:tcW w:w="2295" w:type="dxa"/>
          </w:tcPr>
          <w:p w14:paraId="1B52C075" w14:textId="16482848" w:rsidR="00925A5E" w:rsidRPr="00F812D0" w:rsidRDefault="00925A5E" w:rsidP="0069177C">
            <w:pPr>
              <w:pStyle w:val="Heading1"/>
            </w:pPr>
            <w:r>
              <w:t xml:space="preserve">Any Additional </w:t>
            </w:r>
            <w:r w:rsidR="00A87935">
              <w:t>I</w:t>
            </w:r>
            <w:r>
              <w:t xml:space="preserve">nformation for Public </w:t>
            </w:r>
          </w:p>
          <w:p w14:paraId="50AE0F63" w14:textId="77777777" w:rsidR="00925A5E" w:rsidRPr="00F812D0" w:rsidRDefault="00925A5E" w:rsidP="0069177C">
            <w:pPr>
              <w:pStyle w:val="Heading2"/>
            </w:pPr>
          </w:p>
        </w:tc>
        <w:tc>
          <w:tcPr>
            <w:tcW w:w="7055" w:type="dxa"/>
          </w:tcPr>
          <w:p w14:paraId="40911C5C" w14:textId="77777777" w:rsidR="00925A5E" w:rsidRPr="00F812D0" w:rsidRDefault="00925A5E" w:rsidP="0069177C"/>
        </w:tc>
      </w:tr>
    </w:tbl>
    <w:p w14:paraId="6A238528" w14:textId="77777777" w:rsidR="00925A5E" w:rsidRDefault="00925A5E">
      <w:pPr>
        <w:rPr>
          <w:rFonts w:ascii="Segoe UI" w:hAnsi="Segoe UI" w:cs="Segoe UI"/>
        </w:rPr>
      </w:pPr>
    </w:p>
    <w:p w14:paraId="423D7A7E" w14:textId="77777777" w:rsidR="00925A5E" w:rsidRDefault="00925A5E">
      <w:pPr>
        <w:rPr>
          <w:rFonts w:ascii="Segoe UI" w:hAnsi="Segoe UI" w:cs="Segoe UI"/>
        </w:rPr>
      </w:pPr>
    </w:p>
    <w:p w14:paraId="14E12770" w14:textId="77777777" w:rsidR="00925A5E" w:rsidRDefault="00925A5E">
      <w:pPr>
        <w:rPr>
          <w:rFonts w:ascii="Segoe UI" w:hAnsi="Segoe UI" w:cs="Segoe UI"/>
        </w:rPr>
      </w:pPr>
    </w:p>
    <w:p w14:paraId="0CF7859B" w14:textId="77777777" w:rsidR="00925A5E" w:rsidRDefault="00925A5E">
      <w:pPr>
        <w:rPr>
          <w:rFonts w:ascii="Segoe UI" w:hAnsi="Segoe UI" w:cs="Segoe UI"/>
        </w:rPr>
      </w:pPr>
    </w:p>
    <w:p w14:paraId="733EF311" w14:textId="77777777" w:rsidR="00925A5E" w:rsidRDefault="00925A5E">
      <w:pPr>
        <w:rPr>
          <w:rFonts w:ascii="Segoe UI" w:hAnsi="Segoe UI" w:cs="Segoe UI"/>
        </w:rPr>
      </w:pPr>
    </w:p>
    <w:p w14:paraId="72E28B1A" w14:textId="77777777" w:rsidR="00752080" w:rsidRDefault="00752080" w:rsidP="00925A5E">
      <w:pPr>
        <w:rPr>
          <w:b/>
          <w:bCs/>
        </w:rPr>
      </w:pPr>
    </w:p>
    <w:p w14:paraId="49CEA156" w14:textId="77777777" w:rsidR="00C21116" w:rsidRDefault="00C21116" w:rsidP="00925A5E">
      <w:pPr>
        <w:rPr>
          <w:b/>
          <w:bCs/>
        </w:rPr>
      </w:pPr>
    </w:p>
    <w:p w14:paraId="64BC275C" w14:textId="77777777" w:rsidR="00C21116" w:rsidRDefault="00C21116" w:rsidP="00925A5E">
      <w:pPr>
        <w:rPr>
          <w:b/>
          <w:bCs/>
        </w:rPr>
      </w:pPr>
    </w:p>
    <w:p w14:paraId="2F4D120B" w14:textId="77777777" w:rsidR="00C21116" w:rsidRDefault="00C21116" w:rsidP="00925A5E">
      <w:pPr>
        <w:rPr>
          <w:b/>
          <w:bCs/>
        </w:rPr>
      </w:pPr>
    </w:p>
    <w:p w14:paraId="3A3E5477" w14:textId="247ECB61" w:rsidR="00925A5E" w:rsidRPr="00A91408" w:rsidRDefault="00925A5E" w:rsidP="00925A5E">
      <w:pPr>
        <w:rPr>
          <w:b/>
          <w:bCs/>
        </w:rPr>
      </w:pPr>
      <w:r w:rsidRPr="00A91408">
        <w:rPr>
          <w:b/>
          <w:bCs/>
        </w:rPr>
        <w:lastRenderedPageBreak/>
        <w:t>202</w:t>
      </w:r>
      <w:r>
        <w:rPr>
          <w:b/>
          <w:bCs/>
        </w:rPr>
        <w:t>5</w:t>
      </w:r>
      <w:r w:rsidRPr="00A91408">
        <w:rPr>
          <w:b/>
          <w:bCs/>
        </w:rPr>
        <w:t xml:space="preserve"> Bond Program – </w:t>
      </w:r>
      <w:r>
        <w:rPr>
          <w:b/>
          <w:bCs/>
        </w:rPr>
        <w:t>$20,400,000 Million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Pr>
      <w:tblGrid>
        <w:gridCol w:w="2295"/>
        <w:gridCol w:w="7055"/>
      </w:tblGrid>
      <w:tr w:rsidR="00925A5E" w:rsidRPr="00103832" w14:paraId="2E7AE3D0" w14:textId="77777777" w:rsidTr="00752080">
        <w:trPr>
          <w:trHeight w:val="782"/>
        </w:trPr>
        <w:tc>
          <w:tcPr>
            <w:tcW w:w="2295" w:type="dxa"/>
          </w:tcPr>
          <w:p w14:paraId="6D005FE1" w14:textId="77777777" w:rsidR="00925A5E" w:rsidRPr="00F812D0" w:rsidRDefault="00925A5E" w:rsidP="0069177C">
            <w:pPr>
              <w:pStyle w:val="Heading1"/>
              <w:rPr>
                <w:rFonts w:eastAsiaTheme="minorHAnsi" w:cstheme="minorBidi"/>
                <w:sz w:val="28"/>
                <w:szCs w:val="28"/>
              </w:rPr>
            </w:pPr>
            <w:r>
              <w:t>Project Name</w:t>
            </w:r>
          </w:p>
        </w:tc>
        <w:tc>
          <w:tcPr>
            <w:tcW w:w="7055" w:type="dxa"/>
          </w:tcPr>
          <w:p w14:paraId="53E71066" w14:textId="77777777" w:rsidR="00925A5E" w:rsidRDefault="00925A5E" w:rsidP="0069177C">
            <w:pPr>
              <w:rPr>
                <w:sz w:val="24"/>
                <w:szCs w:val="24"/>
              </w:rPr>
            </w:pPr>
            <w:r>
              <w:rPr>
                <w:sz w:val="24"/>
                <w:szCs w:val="24"/>
              </w:rPr>
              <w:t xml:space="preserve">Drainage </w:t>
            </w:r>
          </w:p>
          <w:p w14:paraId="23C743A5" w14:textId="6DCAEBDE" w:rsidR="00925A5E" w:rsidRPr="00103832" w:rsidRDefault="00925A5E" w:rsidP="0069177C">
            <w:pPr>
              <w:rPr>
                <w:sz w:val="24"/>
                <w:szCs w:val="24"/>
              </w:rPr>
            </w:pPr>
            <w:r>
              <w:rPr>
                <w:sz w:val="24"/>
                <w:szCs w:val="24"/>
              </w:rPr>
              <w:t>Budget: $4,000,000</w:t>
            </w:r>
          </w:p>
        </w:tc>
      </w:tr>
      <w:tr w:rsidR="00925A5E" w:rsidRPr="00103832" w14:paraId="385BE203" w14:textId="77777777" w:rsidTr="00752080">
        <w:trPr>
          <w:trHeight w:val="1232"/>
        </w:trPr>
        <w:tc>
          <w:tcPr>
            <w:tcW w:w="2295" w:type="dxa"/>
          </w:tcPr>
          <w:p w14:paraId="17501414" w14:textId="3785922A" w:rsidR="00925A5E" w:rsidRPr="00C21116" w:rsidRDefault="00925A5E" w:rsidP="0069177C">
            <w:pPr>
              <w:pStyle w:val="Heading1"/>
              <w:rPr>
                <w:szCs w:val="24"/>
              </w:rPr>
            </w:pPr>
            <w:r w:rsidRPr="00103832">
              <w:rPr>
                <w:szCs w:val="24"/>
              </w:rPr>
              <w:t>Project Status</w:t>
            </w:r>
          </w:p>
        </w:tc>
        <w:tc>
          <w:tcPr>
            <w:tcW w:w="7055" w:type="dxa"/>
          </w:tcPr>
          <w:p w14:paraId="1BB636AA" w14:textId="5EF567A1" w:rsidR="00925A5E" w:rsidRPr="00103832" w:rsidRDefault="007676C7" w:rsidP="007676C7">
            <w:pPr>
              <w:tabs>
                <w:tab w:val="left" w:pos="4425"/>
              </w:tabs>
              <w:rPr>
                <w:sz w:val="24"/>
                <w:szCs w:val="24"/>
              </w:rPr>
            </w:pPr>
            <w:r w:rsidRPr="00A87935">
              <w:rPr>
                <w:b/>
                <w:bCs/>
                <w:sz w:val="24"/>
                <w:szCs w:val="24"/>
              </w:rPr>
              <w:t>July</w:t>
            </w:r>
            <w:r w:rsidR="00C21116" w:rsidRPr="00A87935">
              <w:rPr>
                <w:b/>
                <w:bCs/>
                <w:sz w:val="24"/>
                <w:szCs w:val="24"/>
              </w:rPr>
              <w:t xml:space="preserve"> 2025</w:t>
            </w:r>
            <w:r w:rsidRPr="00A87935">
              <w:rPr>
                <w:b/>
                <w:bCs/>
                <w:sz w:val="24"/>
                <w:szCs w:val="24"/>
              </w:rPr>
              <w:t xml:space="preserve"> </w:t>
            </w:r>
            <w:r w:rsidR="00925A5E" w:rsidRPr="00A87935">
              <w:rPr>
                <w:b/>
                <w:bCs/>
                <w:sz w:val="24"/>
                <w:szCs w:val="24"/>
              </w:rPr>
              <w:t>Design</w:t>
            </w:r>
            <w:r w:rsidR="00925A5E" w:rsidRPr="00103832">
              <w:rPr>
                <w:sz w:val="24"/>
                <w:szCs w:val="24"/>
              </w:rPr>
              <w:t>:</w:t>
            </w:r>
            <w:r w:rsidR="00C21116">
              <w:rPr>
                <w:sz w:val="24"/>
                <w:szCs w:val="24"/>
              </w:rPr>
              <w:t xml:space="preserve"> </w:t>
            </w:r>
            <w:r w:rsidR="0000201D">
              <w:rPr>
                <w:sz w:val="24"/>
                <w:szCs w:val="24"/>
              </w:rPr>
              <w:t>0%</w:t>
            </w:r>
            <w:r>
              <w:rPr>
                <w:sz w:val="24"/>
                <w:szCs w:val="24"/>
              </w:rPr>
              <w:t xml:space="preserve">                         </w:t>
            </w:r>
          </w:p>
        </w:tc>
      </w:tr>
      <w:tr w:rsidR="00925A5E" w:rsidRPr="00F812D0" w14:paraId="4BCE9F1C" w14:textId="77777777" w:rsidTr="00752080">
        <w:trPr>
          <w:trHeight w:val="2357"/>
        </w:trPr>
        <w:tc>
          <w:tcPr>
            <w:tcW w:w="2295" w:type="dxa"/>
          </w:tcPr>
          <w:p w14:paraId="37FA6728" w14:textId="77777777" w:rsidR="00925A5E" w:rsidRDefault="00925A5E" w:rsidP="0069177C">
            <w:pPr>
              <w:pStyle w:val="Heading1"/>
            </w:pPr>
            <w:r>
              <w:t>Project Update</w:t>
            </w:r>
          </w:p>
          <w:p w14:paraId="63D25169" w14:textId="1A45256F" w:rsidR="00925A5E" w:rsidRPr="00F812D0" w:rsidRDefault="00925A5E" w:rsidP="0069177C">
            <w:pPr>
              <w:pStyle w:val="Heading1"/>
            </w:pPr>
          </w:p>
        </w:tc>
        <w:tc>
          <w:tcPr>
            <w:tcW w:w="7055" w:type="dxa"/>
          </w:tcPr>
          <w:p w14:paraId="768B1ED4" w14:textId="07AA9612" w:rsidR="007676C7" w:rsidRPr="007676C7" w:rsidRDefault="007676C7" w:rsidP="007676C7"/>
          <w:p w14:paraId="168A1EDC" w14:textId="1917A09C" w:rsidR="00925A5E" w:rsidRPr="00F812D0" w:rsidRDefault="00925A5E" w:rsidP="007676C7"/>
        </w:tc>
      </w:tr>
      <w:tr w:rsidR="00925A5E" w:rsidRPr="00F812D0" w14:paraId="01F531B4" w14:textId="77777777" w:rsidTr="00752080">
        <w:tc>
          <w:tcPr>
            <w:tcW w:w="2295" w:type="dxa"/>
          </w:tcPr>
          <w:p w14:paraId="4D33017F" w14:textId="0D9B704F" w:rsidR="00925A5E" w:rsidRPr="00F812D0" w:rsidRDefault="00925A5E" w:rsidP="0069177C">
            <w:pPr>
              <w:pStyle w:val="Heading1"/>
            </w:pPr>
            <w:r>
              <w:t xml:space="preserve">Any Additional </w:t>
            </w:r>
            <w:r w:rsidR="00A87935">
              <w:t>I</w:t>
            </w:r>
            <w:r>
              <w:t xml:space="preserve">nformation for Public </w:t>
            </w:r>
          </w:p>
          <w:p w14:paraId="38CD4C50" w14:textId="77777777" w:rsidR="00925A5E" w:rsidRPr="00F812D0" w:rsidRDefault="00925A5E" w:rsidP="0069177C">
            <w:pPr>
              <w:pStyle w:val="Heading2"/>
            </w:pPr>
          </w:p>
        </w:tc>
        <w:tc>
          <w:tcPr>
            <w:tcW w:w="7055" w:type="dxa"/>
          </w:tcPr>
          <w:p w14:paraId="36F57779" w14:textId="77777777" w:rsidR="00925A5E" w:rsidRPr="00F812D0" w:rsidRDefault="00925A5E" w:rsidP="0069177C"/>
        </w:tc>
      </w:tr>
    </w:tbl>
    <w:p w14:paraId="1A74B543" w14:textId="77777777" w:rsidR="00752080" w:rsidRDefault="00752080">
      <w:pPr>
        <w:rPr>
          <w:rFonts w:ascii="Segoe UI" w:hAnsi="Segoe UI" w:cs="Segoe UI"/>
        </w:rPr>
      </w:pPr>
    </w:p>
    <w:p w14:paraId="2DDAE280" w14:textId="69B9D46F" w:rsidR="00925A5E" w:rsidRPr="00A15C29" w:rsidRDefault="00925A5E">
      <w:pPr>
        <w:rPr>
          <w:rFonts w:ascii="Segoe UI" w:hAnsi="Segoe UI" w:cs="Segoe UI"/>
        </w:rPr>
      </w:pPr>
    </w:p>
    <w:sectPr w:rsidR="00925A5E" w:rsidRPr="00A15C29">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20B8B" w14:textId="77777777" w:rsidR="00103832" w:rsidRDefault="00103832" w:rsidP="00E32EEA">
      <w:pPr>
        <w:spacing w:after="0" w:line="240" w:lineRule="auto"/>
      </w:pPr>
      <w:r>
        <w:separator/>
      </w:r>
    </w:p>
  </w:endnote>
  <w:endnote w:type="continuationSeparator" w:id="0">
    <w:p w14:paraId="6C19B97A" w14:textId="77777777" w:rsidR="00103832" w:rsidRDefault="00103832" w:rsidP="00E32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01B50" w14:textId="77777777" w:rsidR="00103832" w:rsidRDefault="00103832" w:rsidP="00E32EEA">
      <w:pPr>
        <w:spacing w:after="0" w:line="240" w:lineRule="auto"/>
      </w:pPr>
      <w:r>
        <w:separator/>
      </w:r>
    </w:p>
  </w:footnote>
  <w:footnote w:type="continuationSeparator" w:id="0">
    <w:p w14:paraId="4CCC7863" w14:textId="77777777" w:rsidR="00103832" w:rsidRDefault="00103832" w:rsidP="00E32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EE5F0" w14:textId="0389D16E" w:rsidR="0009478B" w:rsidRDefault="0009478B">
    <w:pPr>
      <w:pStyle w:val="Header"/>
    </w:pPr>
    <w:r>
      <w:t>July 2025</w:t>
    </w:r>
    <w:r w:rsidR="00EA6223">
      <w:t xml:space="preserve"> Bond Project Updates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832"/>
    <w:rsid w:val="0000201D"/>
    <w:rsid w:val="00002828"/>
    <w:rsid w:val="000213FB"/>
    <w:rsid w:val="0009478B"/>
    <w:rsid w:val="00103832"/>
    <w:rsid w:val="00131A00"/>
    <w:rsid w:val="00143136"/>
    <w:rsid w:val="001915CE"/>
    <w:rsid w:val="001E4CF5"/>
    <w:rsid w:val="001F576C"/>
    <w:rsid w:val="00200307"/>
    <w:rsid w:val="002114AB"/>
    <w:rsid w:val="00230777"/>
    <w:rsid w:val="00231BBD"/>
    <w:rsid w:val="002533B3"/>
    <w:rsid w:val="002606BC"/>
    <w:rsid w:val="00282DCF"/>
    <w:rsid w:val="00291026"/>
    <w:rsid w:val="002B3462"/>
    <w:rsid w:val="003744B8"/>
    <w:rsid w:val="00377BFC"/>
    <w:rsid w:val="003854FE"/>
    <w:rsid w:val="00397814"/>
    <w:rsid w:val="003A2893"/>
    <w:rsid w:val="003C06EB"/>
    <w:rsid w:val="003F31BD"/>
    <w:rsid w:val="00516AEC"/>
    <w:rsid w:val="00595008"/>
    <w:rsid w:val="00636204"/>
    <w:rsid w:val="00673A1F"/>
    <w:rsid w:val="006C3412"/>
    <w:rsid w:val="006D5E8B"/>
    <w:rsid w:val="006F5049"/>
    <w:rsid w:val="00752080"/>
    <w:rsid w:val="0075316A"/>
    <w:rsid w:val="00757863"/>
    <w:rsid w:val="00761F4C"/>
    <w:rsid w:val="007676C7"/>
    <w:rsid w:val="007E6AD5"/>
    <w:rsid w:val="00886B5E"/>
    <w:rsid w:val="008919CB"/>
    <w:rsid w:val="008C6175"/>
    <w:rsid w:val="008C7475"/>
    <w:rsid w:val="008D1197"/>
    <w:rsid w:val="008D1AA6"/>
    <w:rsid w:val="00925A5E"/>
    <w:rsid w:val="009C2184"/>
    <w:rsid w:val="009F6BA9"/>
    <w:rsid w:val="00A15C29"/>
    <w:rsid w:val="00A66E7A"/>
    <w:rsid w:val="00A87935"/>
    <w:rsid w:val="00A91408"/>
    <w:rsid w:val="00AD463C"/>
    <w:rsid w:val="00B77A95"/>
    <w:rsid w:val="00C21116"/>
    <w:rsid w:val="00CF4E59"/>
    <w:rsid w:val="00D52FD6"/>
    <w:rsid w:val="00DC3DD2"/>
    <w:rsid w:val="00DF45C4"/>
    <w:rsid w:val="00E17C04"/>
    <w:rsid w:val="00E256FF"/>
    <w:rsid w:val="00E32EEA"/>
    <w:rsid w:val="00E53E8B"/>
    <w:rsid w:val="00E81D40"/>
    <w:rsid w:val="00E927BA"/>
    <w:rsid w:val="00EA6223"/>
    <w:rsid w:val="00F81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C4AE2"/>
  <w15:chartTrackingRefBased/>
  <w15:docId w15:val="{7C6BE422-7BD5-4DB1-BD60-F3E658AD2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2D0"/>
  </w:style>
  <w:style w:type="paragraph" w:styleId="Heading1">
    <w:name w:val="heading 1"/>
    <w:basedOn w:val="Normal"/>
    <w:link w:val="Heading1Char"/>
    <w:uiPriority w:val="9"/>
    <w:qFormat/>
    <w:rsid w:val="00F812D0"/>
    <w:pPr>
      <w:spacing w:after="0"/>
      <w:contextualSpacing/>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F812D0"/>
    <w:pPr>
      <w:spacing w:after="0"/>
      <w:outlineLvl w:val="1"/>
    </w:pPr>
    <w:rPr>
      <w:rFonts w:eastAsiaTheme="majorEastAsia" w:cstheme="majorBidi"/>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5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812D0"/>
    <w:rPr>
      <w:rFonts w:eastAsiaTheme="majorEastAsia" w:cstheme="majorBidi"/>
      <w:b/>
      <w:sz w:val="24"/>
      <w:szCs w:val="32"/>
    </w:rPr>
  </w:style>
  <w:style w:type="paragraph" w:styleId="Title">
    <w:name w:val="Title"/>
    <w:basedOn w:val="Normal"/>
    <w:link w:val="TitleChar"/>
    <w:uiPriority w:val="1"/>
    <w:qFormat/>
    <w:rsid w:val="00F812D0"/>
    <w:pPr>
      <w:contextualSpacing/>
      <w:jc w:val="center"/>
    </w:pPr>
    <w:rPr>
      <w:rFonts w:asciiTheme="majorHAnsi" w:eastAsiaTheme="majorEastAsia" w:hAnsiTheme="majorHAnsi" w:cstheme="majorBidi"/>
      <w:b/>
      <w:kern w:val="28"/>
      <w:sz w:val="36"/>
      <w:szCs w:val="56"/>
    </w:rPr>
  </w:style>
  <w:style w:type="character" w:customStyle="1" w:styleId="TitleChar">
    <w:name w:val="Title Char"/>
    <w:basedOn w:val="DefaultParagraphFont"/>
    <w:link w:val="Title"/>
    <w:uiPriority w:val="1"/>
    <w:rsid w:val="00F812D0"/>
    <w:rPr>
      <w:rFonts w:asciiTheme="majorHAnsi" w:eastAsiaTheme="majorEastAsia" w:hAnsiTheme="majorHAnsi" w:cstheme="majorBidi"/>
      <w:b/>
      <w:kern w:val="28"/>
      <w:sz w:val="36"/>
      <w:szCs w:val="56"/>
    </w:rPr>
  </w:style>
  <w:style w:type="character" w:styleId="PlaceholderText">
    <w:name w:val="Placeholder Text"/>
    <w:basedOn w:val="DefaultParagraphFont"/>
    <w:uiPriority w:val="99"/>
    <w:semiHidden/>
    <w:rsid w:val="00F812D0"/>
    <w:rPr>
      <w:color w:val="808080"/>
    </w:rPr>
  </w:style>
  <w:style w:type="paragraph" w:styleId="Subtitle">
    <w:name w:val="Subtitle"/>
    <w:basedOn w:val="Normal"/>
    <w:next w:val="Normal"/>
    <w:link w:val="SubtitleChar"/>
    <w:uiPriority w:val="11"/>
    <w:semiHidden/>
    <w:unhideWhenUsed/>
    <w:qFormat/>
    <w:rsid w:val="00F812D0"/>
    <w:pPr>
      <w:numPr>
        <w:ilvl w:val="1"/>
      </w:numPr>
    </w:pPr>
    <w:rPr>
      <w:rFonts w:eastAsiaTheme="minorEastAsia"/>
      <w:color w:val="5A5A5A" w:themeColor="text1" w:themeTint="A5"/>
      <w:sz w:val="22"/>
      <w:szCs w:val="22"/>
    </w:rPr>
  </w:style>
  <w:style w:type="character" w:customStyle="1" w:styleId="SubtitleChar">
    <w:name w:val="Subtitle Char"/>
    <w:basedOn w:val="DefaultParagraphFont"/>
    <w:link w:val="Subtitle"/>
    <w:uiPriority w:val="11"/>
    <w:semiHidden/>
    <w:rsid w:val="00F812D0"/>
    <w:rPr>
      <w:rFonts w:eastAsiaTheme="minorEastAsia"/>
      <w:color w:val="5A5A5A" w:themeColor="text1" w:themeTint="A5"/>
      <w:sz w:val="22"/>
      <w:szCs w:val="22"/>
    </w:rPr>
  </w:style>
  <w:style w:type="character" w:customStyle="1" w:styleId="Heading2Char">
    <w:name w:val="Heading 2 Char"/>
    <w:basedOn w:val="DefaultParagraphFont"/>
    <w:link w:val="Heading2"/>
    <w:uiPriority w:val="9"/>
    <w:rsid w:val="00F812D0"/>
    <w:rPr>
      <w:rFonts w:eastAsiaTheme="majorEastAsia" w:cstheme="majorBidi"/>
      <w:sz w:val="20"/>
      <w:szCs w:val="26"/>
    </w:rPr>
  </w:style>
  <w:style w:type="paragraph" w:styleId="Header">
    <w:name w:val="header"/>
    <w:basedOn w:val="Normal"/>
    <w:link w:val="HeaderChar"/>
    <w:uiPriority w:val="99"/>
    <w:unhideWhenUsed/>
    <w:rsid w:val="00A91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408"/>
  </w:style>
  <w:style w:type="paragraph" w:styleId="Footer">
    <w:name w:val="footer"/>
    <w:basedOn w:val="Normal"/>
    <w:link w:val="FooterChar"/>
    <w:uiPriority w:val="99"/>
    <w:unhideWhenUsed/>
    <w:rsid w:val="00A91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408"/>
  </w:style>
  <w:style w:type="character" w:styleId="Hyperlink">
    <w:name w:val="Hyperlink"/>
    <w:basedOn w:val="DefaultParagraphFont"/>
    <w:uiPriority w:val="99"/>
    <w:unhideWhenUsed/>
    <w:rsid w:val="003F31BD"/>
    <w:rPr>
      <w:color w:val="0563C1" w:themeColor="hyperlink"/>
      <w:u w:val="single"/>
    </w:rPr>
  </w:style>
  <w:style w:type="character" w:styleId="UnresolvedMention">
    <w:name w:val="Unresolved Mention"/>
    <w:basedOn w:val="DefaultParagraphFont"/>
    <w:uiPriority w:val="99"/>
    <w:semiHidden/>
    <w:unhideWhenUsed/>
    <w:rsid w:val="003F31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s2\AppData\Roaming\Microsoft\Templates\Presentation%20no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2">
      <a:majorFont>
        <a:latin typeface="Franklin Gothic Book"/>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F4C5492-E66C-4AA3-86D3-224353816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7DC6D4-A22B-4A11-8A7E-3ACB8FAE252A}">
  <ds:schemaRefs>
    <ds:schemaRef ds:uri="http://schemas.microsoft.com/sharepoint/v3/contenttype/forms"/>
  </ds:schemaRefs>
</ds:datastoreItem>
</file>

<file path=customXml/itemProps3.xml><?xml version="1.0" encoding="utf-8"?>
<ds:datastoreItem xmlns:ds="http://schemas.openxmlformats.org/officeDocument/2006/customXml" ds:itemID="{91F0F865-92F7-44B0-B2E4-98E275BF020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Presentation notes.dotx</Template>
  <TotalTime>59</TotalTime>
  <Pages>20</Pages>
  <Words>700</Words>
  <Characters>3995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 Silbas</dc:creator>
  <cp:keywords/>
  <dc:description/>
  <cp:lastModifiedBy>Ana Silbas</cp:lastModifiedBy>
  <cp:revision>7</cp:revision>
  <dcterms:created xsi:type="dcterms:W3CDTF">2025-08-04T16:05:00Z</dcterms:created>
  <dcterms:modified xsi:type="dcterms:W3CDTF">2025-08-04T17:29:00Z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