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D0C5B" w14:textId="21D525F7" w:rsidR="00595008" w:rsidRPr="00A91408" w:rsidRDefault="00103832" w:rsidP="00F812D0">
      <w:pPr>
        <w:rPr>
          <w:b/>
          <w:bCs/>
        </w:rPr>
      </w:pPr>
      <w:r w:rsidRPr="00A91408">
        <w:rPr>
          <w:b/>
          <w:bCs/>
        </w:rPr>
        <w:t>2021 Bond Program – 7,600,000 of $26.5 Million (Phase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595008" w:rsidRPr="00F812D0" w14:paraId="2CBAA07E" w14:textId="77777777" w:rsidTr="00752080">
        <w:trPr>
          <w:trHeight w:val="782"/>
        </w:trPr>
        <w:tc>
          <w:tcPr>
            <w:tcW w:w="2295" w:type="dxa"/>
          </w:tcPr>
          <w:p w14:paraId="136FD574" w14:textId="112B83AA" w:rsidR="00595008" w:rsidRPr="00F812D0" w:rsidRDefault="00103832" w:rsidP="00F812D0">
            <w:pPr>
              <w:pStyle w:val="Heading1"/>
              <w:rPr>
                <w:rFonts w:eastAsiaTheme="minorHAnsi" w:cstheme="minorBidi"/>
                <w:sz w:val="28"/>
                <w:szCs w:val="28"/>
              </w:rPr>
            </w:pPr>
            <w:r>
              <w:t>Project Name</w:t>
            </w:r>
          </w:p>
        </w:tc>
        <w:tc>
          <w:tcPr>
            <w:tcW w:w="7055" w:type="dxa"/>
          </w:tcPr>
          <w:p w14:paraId="52388A4C" w14:textId="77777777" w:rsidR="00595008" w:rsidRDefault="00103832" w:rsidP="00F812D0">
            <w:pPr>
              <w:rPr>
                <w:sz w:val="24"/>
                <w:szCs w:val="24"/>
              </w:rPr>
            </w:pPr>
            <w:r w:rsidRPr="00103832">
              <w:rPr>
                <w:sz w:val="24"/>
                <w:szCs w:val="24"/>
              </w:rPr>
              <w:t xml:space="preserve">Animal Services Facility </w:t>
            </w:r>
          </w:p>
          <w:p w14:paraId="445C872D" w14:textId="78F951D5" w:rsidR="00A91408" w:rsidRPr="00103832" w:rsidRDefault="00A91408" w:rsidP="00F812D0">
            <w:pPr>
              <w:rPr>
                <w:sz w:val="24"/>
                <w:szCs w:val="24"/>
              </w:rPr>
            </w:pPr>
            <w:r>
              <w:rPr>
                <w:sz w:val="24"/>
                <w:szCs w:val="24"/>
              </w:rPr>
              <w:t>Budget: $3,700,000</w:t>
            </w:r>
          </w:p>
        </w:tc>
      </w:tr>
      <w:tr w:rsidR="00595008" w:rsidRPr="00103832" w14:paraId="4F24A43D" w14:textId="77777777" w:rsidTr="00752080">
        <w:trPr>
          <w:trHeight w:val="1232"/>
        </w:trPr>
        <w:tc>
          <w:tcPr>
            <w:tcW w:w="2295" w:type="dxa"/>
          </w:tcPr>
          <w:p w14:paraId="0705CEB8" w14:textId="77777777" w:rsidR="006C3412" w:rsidRPr="00103832" w:rsidRDefault="00103832" w:rsidP="00F812D0">
            <w:pPr>
              <w:pStyle w:val="Heading1"/>
              <w:rPr>
                <w:szCs w:val="24"/>
              </w:rPr>
            </w:pPr>
            <w:r w:rsidRPr="00103832">
              <w:rPr>
                <w:szCs w:val="24"/>
              </w:rPr>
              <w:t>Project Status</w:t>
            </w:r>
          </w:p>
          <w:p w14:paraId="0EABBEC5" w14:textId="578634D8" w:rsidR="00103832" w:rsidRPr="00103832" w:rsidRDefault="00103832" w:rsidP="00F812D0">
            <w:pPr>
              <w:pStyle w:val="Heading1"/>
              <w:rPr>
                <w:b w:val="0"/>
                <w:bCs/>
                <w:sz w:val="20"/>
                <w:szCs w:val="20"/>
              </w:rPr>
            </w:pPr>
            <w:r w:rsidRPr="00103832">
              <w:rPr>
                <w:b w:val="0"/>
                <w:bCs/>
                <w:sz w:val="20"/>
                <w:szCs w:val="20"/>
              </w:rPr>
              <w:t>(Please indicate percentage completed)</w:t>
            </w:r>
          </w:p>
        </w:tc>
        <w:tc>
          <w:tcPr>
            <w:tcW w:w="7055" w:type="dxa"/>
          </w:tcPr>
          <w:p w14:paraId="3D22118A" w14:textId="0BB50706" w:rsidR="008C7475" w:rsidRDefault="003744B8" w:rsidP="003744B8">
            <w:pPr>
              <w:tabs>
                <w:tab w:val="left" w:pos="4275"/>
              </w:tabs>
              <w:rPr>
                <w:sz w:val="24"/>
                <w:szCs w:val="24"/>
              </w:rPr>
            </w:pPr>
            <w:r w:rsidRPr="00275473">
              <w:rPr>
                <w:b/>
                <w:bCs/>
                <w:sz w:val="24"/>
                <w:szCs w:val="24"/>
              </w:rPr>
              <w:t xml:space="preserve">August </w:t>
            </w:r>
            <w:r w:rsidR="00275473">
              <w:rPr>
                <w:b/>
                <w:bCs/>
                <w:sz w:val="24"/>
                <w:szCs w:val="24"/>
              </w:rPr>
              <w:t xml:space="preserve">2025 </w:t>
            </w:r>
            <w:r w:rsidRPr="00275473">
              <w:rPr>
                <w:b/>
                <w:bCs/>
                <w:sz w:val="24"/>
                <w:szCs w:val="24"/>
              </w:rPr>
              <w:t>Construction</w:t>
            </w:r>
            <w:r w:rsidRPr="00103832">
              <w:rPr>
                <w:sz w:val="24"/>
                <w:szCs w:val="24"/>
              </w:rPr>
              <w:t>:</w:t>
            </w:r>
            <w:r w:rsidR="00CD2E1F">
              <w:rPr>
                <w:sz w:val="24"/>
                <w:szCs w:val="24"/>
              </w:rPr>
              <w:t xml:space="preserve"> </w:t>
            </w:r>
            <w:r w:rsidR="00B722F5">
              <w:rPr>
                <w:sz w:val="24"/>
                <w:szCs w:val="24"/>
              </w:rPr>
              <w:t>15%</w:t>
            </w:r>
          </w:p>
          <w:p w14:paraId="6DC2397F" w14:textId="78739146" w:rsidR="008C7475" w:rsidRPr="00103832" w:rsidRDefault="008C7475" w:rsidP="003744B8">
            <w:pPr>
              <w:tabs>
                <w:tab w:val="left" w:pos="4275"/>
              </w:tabs>
              <w:rPr>
                <w:sz w:val="24"/>
                <w:szCs w:val="24"/>
              </w:rPr>
            </w:pPr>
          </w:p>
        </w:tc>
      </w:tr>
      <w:tr w:rsidR="00595008" w:rsidRPr="00F812D0" w14:paraId="57670F1C" w14:textId="77777777" w:rsidTr="00752080">
        <w:trPr>
          <w:trHeight w:val="2357"/>
        </w:trPr>
        <w:tc>
          <w:tcPr>
            <w:tcW w:w="2295" w:type="dxa"/>
          </w:tcPr>
          <w:p w14:paraId="3C77D9D7" w14:textId="77777777" w:rsidR="00757863" w:rsidRDefault="00103832" w:rsidP="00103832">
            <w:pPr>
              <w:pStyle w:val="Heading1"/>
            </w:pPr>
            <w:r>
              <w:t>Project Update</w:t>
            </w:r>
          </w:p>
          <w:p w14:paraId="5CECEE10" w14:textId="77777777" w:rsidR="00925A5E" w:rsidRDefault="00925A5E" w:rsidP="00925A5E">
            <w:pPr>
              <w:pStyle w:val="Heading1"/>
              <w:rPr>
                <w:b w:val="0"/>
                <w:bCs/>
                <w:sz w:val="20"/>
                <w:szCs w:val="20"/>
              </w:rPr>
            </w:pPr>
            <w:r w:rsidRPr="00925A5E">
              <w:rPr>
                <w:b w:val="0"/>
                <w:bCs/>
                <w:sz w:val="20"/>
                <w:szCs w:val="20"/>
              </w:rPr>
              <w:t xml:space="preserve">(Please include any information related to, RFQs, bids, </w:t>
            </w:r>
          </w:p>
          <w:p w14:paraId="423ADFCF" w14:textId="036DCA4E" w:rsidR="00925A5E" w:rsidRPr="00F812D0" w:rsidRDefault="00925A5E" w:rsidP="00925A5E">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67A8F25F" w14:textId="3AFF29FB" w:rsidR="00B722F5" w:rsidRPr="00CD2E1F" w:rsidRDefault="007676C7" w:rsidP="007676C7">
            <w:pPr>
              <w:rPr>
                <w:sz w:val="24"/>
                <w:szCs w:val="24"/>
              </w:rPr>
            </w:pPr>
            <w:r w:rsidRPr="00275473">
              <w:rPr>
                <w:b/>
                <w:bCs/>
                <w:sz w:val="24"/>
                <w:szCs w:val="24"/>
              </w:rPr>
              <w:t>August 2025</w:t>
            </w:r>
            <w:r w:rsidR="00275473" w:rsidRPr="00275473">
              <w:rPr>
                <w:b/>
                <w:bCs/>
                <w:sz w:val="24"/>
                <w:szCs w:val="24"/>
              </w:rPr>
              <w:t xml:space="preserve"> </w:t>
            </w:r>
            <w:r w:rsidR="00275473">
              <w:rPr>
                <w:sz w:val="24"/>
                <w:szCs w:val="24"/>
              </w:rPr>
              <w:t xml:space="preserve">- </w:t>
            </w:r>
            <w:r w:rsidR="00B722F5" w:rsidRPr="00CD2E1F">
              <w:rPr>
                <w:sz w:val="24"/>
                <w:szCs w:val="24"/>
              </w:rPr>
              <w:t>Despite the scattered downpours, the contractor is finding ways to keep moving with the wall framing. The site has been regraded to help the area dry, but each rain brings a new mud problem.</w:t>
            </w:r>
          </w:p>
        </w:tc>
      </w:tr>
      <w:tr w:rsidR="00757863" w:rsidRPr="00F812D0" w14:paraId="4A2151EF" w14:textId="77777777" w:rsidTr="00752080">
        <w:tc>
          <w:tcPr>
            <w:tcW w:w="2295" w:type="dxa"/>
          </w:tcPr>
          <w:p w14:paraId="5C7E3E8D" w14:textId="5DE64D0F" w:rsidR="00757863" w:rsidRPr="00F812D0" w:rsidRDefault="00103832" w:rsidP="00F812D0">
            <w:pPr>
              <w:pStyle w:val="Heading1"/>
            </w:pPr>
            <w:r>
              <w:t xml:space="preserve">Any Additional information for Public </w:t>
            </w:r>
          </w:p>
          <w:p w14:paraId="72328016" w14:textId="5F4C9D82" w:rsidR="00886B5E" w:rsidRPr="00F812D0" w:rsidRDefault="00886B5E" w:rsidP="00F812D0">
            <w:pPr>
              <w:pStyle w:val="Heading2"/>
            </w:pPr>
          </w:p>
        </w:tc>
        <w:tc>
          <w:tcPr>
            <w:tcW w:w="7055" w:type="dxa"/>
          </w:tcPr>
          <w:p w14:paraId="1668B62B" w14:textId="77777777" w:rsidR="00757863" w:rsidRPr="00F812D0" w:rsidRDefault="00757863" w:rsidP="00F812D0"/>
        </w:tc>
      </w:tr>
    </w:tbl>
    <w:p w14:paraId="7B510E25" w14:textId="77777777" w:rsidR="00595008" w:rsidRDefault="00595008">
      <w:pPr>
        <w:rPr>
          <w:rFonts w:ascii="Segoe UI" w:hAnsi="Segoe UI" w:cs="Segoe UI"/>
        </w:rPr>
      </w:pPr>
    </w:p>
    <w:p w14:paraId="792D1431" w14:textId="77777777" w:rsidR="00A01D0B" w:rsidRDefault="00A01D0B">
      <w:pPr>
        <w:rPr>
          <w:rFonts w:ascii="Segoe UI" w:hAnsi="Segoe UI" w:cs="Segoe UI"/>
        </w:rPr>
      </w:pPr>
    </w:p>
    <w:p w14:paraId="76C8C929" w14:textId="77777777" w:rsidR="00CD2E1F" w:rsidRDefault="00CD2E1F"/>
    <w:p w14:paraId="10C58EC3" w14:textId="77777777" w:rsidR="00CD2E1F" w:rsidRDefault="00CD2E1F"/>
    <w:p w14:paraId="288D97C4" w14:textId="77777777" w:rsidR="00CD2E1F" w:rsidRDefault="00CD2E1F"/>
    <w:p w14:paraId="41D31199" w14:textId="77777777" w:rsidR="00CD2E1F" w:rsidRDefault="00CD2E1F"/>
    <w:p w14:paraId="60879ADF" w14:textId="77777777" w:rsidR="00DE4897" w:rsidRDefault="00DE4897"/>
    <w:p w14:paraId="2A65C205" w14:textId="77777777" w:rsidR="00DE4897" w:rsidRDefault="00DE4897"/>
    <w:p w14:paraId="1BF48551" w14:textId="77777777" w:rsidR="00DE4897" w:rsidRDefault="00DE4897"/>
    <w:p w14:paraId="76253790" w14:textId="423FD379" w:rsidR="00DE4897" w:rsidRDefault="00DE4897">
      <w:r>
        <w:lastRenderedPageBreak/>
        <w:t>Photos</w:t>
      </w:r>
    </w:p>
    <w:p w14:paraId="76AC9342" w14:textId="34427F95" w:rsidR="00CD2E1F" w:rsidRPr="00E24639" w:rsidRDefault="00CD2E1F">
      <w:pPr>
        <w:rPr>
          <w:rFonts w:ascii="Segoe UI" w:hAnsi="Segoe UI" w:cs="Segoe UI"/>
        </w:rPr>
      </w:pPr>
      <w:r w:rsidRPr="00E24639">
        <w:t>August 2025: Animal Services Facility</w:t>
      </w:r>
    </w:p>
    <w:p w14:paraId="67FDE9B8" w14:textId="693401A7" w:rsidR="00103832" w:rsidRDefault="007D40AB">
      <w:pPr>
        <w:rPr>
          <w:rFonts w:ascii="Segoe UI" w:hAnsi="Segoe UI" w:cs="Segoe UI"/>
        </w:rPr>
      </w:pPr>
      <w:r>
        <w:rPr>
          <w:rFonts w:ascii="Segoe UI" w:hAnsi="Segoe UI" w:cs="Segoe UI"/>
          <w:noProof/>
        </w:rPr>
        <w:drawing>
          <wp:inline distT="0" distB="0" distL="0" distR="0" wp14:anchorId="607A7E2B" wp14:editId="61C92676">
            <wp:extent cx="5943600" cy="4457700"/>
            <wp:effectExtent l="0" t="0" r="0" b="0"/>
            <wp:docPr id="381972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C75AA47" w14:textId="6E3E55B2" w:rsidR="00103832" w:rsidRDefault="00103832">
      <w:pPr>
        <w:rPr>
          <w:rFonts w:ascii="Segoe UI" w:hAnsi="Segoe UI" w:cs="Segoe UI"/>
        </w:rPr>
      </w:pPr>
    </w:p>
    <w:p w14:paraId="506ACA0C" w14:textId="686A8C5E" w:rsidR="00E81D40" w:rsidRDefault="00E81D40">
      <w:pPr>
        <w:rPr>
          <w:rFonts w:ascii="Segoe UI" w:hAnsi="Segoe UI" w:cs="Segoe UI"/>
        </w:rPr>
      </w:pPr>
    </w:p>
    <w:p w14:paraId="4E5921FE" w14:textId="77777777" w:rsidR="00103832" w:rsidRDefault="00103832">
      <w:pPr>
        <w:rPr>
          <w:rFonts w:ascii="Segoe UI" w:hAnsi="Segoe UI" w:cs="Segoe UI"/>
        </w:rPr>
      </w:pPr>
    </w:p>
    <w:p w14:paraId="65256FB9" w14:textId="77777777" w:rsidR="005B54FF" w:rsidRDefault="005B54FF" w:rsidP="005B54FF">
      <w:pPr>
        <w:rPr>
          <w:b/>
          <w:bCs/>
        </w:rPr>
      </w:pPr>
    </w:p>
    <w:p w14:paraId="0719B0CB" w14:textId="07CD2C34" w:rsidR="005B54FF" w:rsidRPr="00A91408" w:rsidRDefault="005B54FF" w:rsidP="005B54FF">
      <w:pPr>
        <w:rPr>
          <w:b/>
          <w:bCs/>
        </w:rPr>
      </w:pPr>
      <w:r w:rsidRPr="00A91408">
        <w:rPr>
          <w:b/>
          <w:bCs/>
        </w:rPr>
        <w:lastRenderedPageBreak/>
        <w:t>2021 Bond Program – 7,600,000 of $26.5 Million (Phase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5B54FF" w:rsidRPr="00F812D0" w14:paraId="2FBE001F" w14:textId="77777777" w:rsidTr="005301FB">
        <w:trPr>
          <w:trHeight w:val="782"/>
        </w:trPr>
        <w:tc>
          <w:tcPr>
            <w:tcW w:w="2295" w:type="dxa"/>
          </w:tcPr>
          <w:p w14:paraId="7FA02133" w14:textId="77777777" w:rsidR="005B54FF" w:rsidRPr="00F812D0" w:rsidRDefault="005B54FF" w:rsidP="005301FB">
            <w:pPr>
              <w:pStyle w:val="Heading1"/>
              <w:rPr>
                <w:rFonts w:eastAsiaTheme="minorHAnsi" w:cstheme="minorBidi"/>
                <w:sz w:val="28"/>
                <w:szCs w:val="28"/>
              </w:rPr>
            </w:pPr>
            <w:r>
              <w:t>Project Name</w:t>
            </w:r>
          </w:p>
        </w:tc>
        <w:tc>
          <w:tcPr>
            <w:tcW w:w="7055" w:type="dxa"/>
          </w:tcPr>
          <w:p w14:paraId="3D26B057" w14:textId="77777777" w:rsidR="005B54FF" w:rsidRDefault="005B54FF" w:rsidP="005301FB">
            <w:pPr>
              <w:rPr>
                <w:sz w:val="24"/>
                <w:szCs w:val="24"/>
              </w:rPr>
            </w:pPr>
            <w:r>
              <w:rPr>
                <w:sz w:val="24"/>
                <w:szCs w:val="24"/>
              </w:rPr>
              <w:t xml:space="preserve">Pin Oak, North Shady Oaks, Forest Oaks Ln Rehabilitation </w:t>
            </w:r>
          </w:p>
          <w:p w14:paraId="1047DB8A" w14:textId="77777777" w:rsidR="005B54FF" w:rsidRPr="00103832" w:rsidRDefault="005B54FF" w:rsidP="005301FB">
            <w:pPr>
              <w:rPr>
                <w:sz w:val="24"/>
                <w:szCs w:val="24"/>
              </w:rPr>
            </w:pPr>
            <w:r>
              <w:rPr>
                <w:sz w:val="24"/>
                <w:szCs w:val="24"/>
              </w:rPr>
              <w:t>Budget: $2,600,000</w:t>
            </w:r>
          </w:p>
        </w:tc>
      </w:tr>
      <w:tr w:rsidR="005B54FF" w:rsidRPr="00103832" w14:paraId="7FB76731" w14:textId="77777777" w:rsidTr="005301FB">
        <w:trPr>
          <w:trHeight w:val="1232"/>
        </w:trPr>
        <w:tc>
          <w:tcPr>
            <w:tcW w:w="2295" w:type="dxa"/>
          </w:tcPr>
          <w:p w14:paraId="27176793" w14:textId="77777777" w:rsidR="005B54FF" w:rsidRPr="00103832" w:rsidRDefault="005B54FF" w:rsidP="005301FB">
            <w:pPr>
              <w:pStyle w:val="Heading1"/>
              <w:rPr>
                <w:szCs w:val="24"/>
              </w:rPr>
            </w:pPr>
            <w:r w:rsidRPr="00103832">
              <w:rPr>
                <w:szCs w:val="24"/>
              </w:rPr>
              <w:t>Project Status</w:t>
            </w:r>
          </w:p>
          <w:p w14:paraId="47ED42BA" w14:textId="77777777" w:rsidR="005B54FF" w:rsidRPr="00103832" w:rsidRDefault="005B54FF" w:rsidP="005301FB">
            <w:pPr>
              <w:pStyle w:val="Heading1"/>
              <w:rPr>
                <w:b w:val="0"/>
                <w:bCs/>
                <w:sz w:val="20"/>
                <w:szCs w:val="20"/>
              </w:rPr>
            </w:pPr>
            <w:r w:rsidRPr="00103832">
              <w:rPr>
                <w:b w:val="0"/>
                <w:bCs/>
                <w:sz w:val="20"/>
                <w:szCs w:val="20"/>
              </w:rPr>
              <w:t>(Please indicate percentage completed)</w:t>
            </w:r>
          </w:p>
        </w:tc>
        <w:tc>
          <w:tcPr>
            <w:tcW w:w="7055" w:type="dxa"/>
          </w:tcPr>
          <w:p w14:paraId="63C2A770" w14:textId="69FA45C4" w:rsidR="005B54FF" w:rsidRDefault="005B54FF" w:rsidP="005301FB">
            <w:pPr>
              <w:tabs>
                <w:tab w:val="center" w:pos="3412"/>
              </w:tabs>
              <w:rPr>
                <w:sz w:val="24"/>
                <w:szCs w:val="24"/>
              </w:rPr>
            </w:pPr>
            <w:r w:rsidRPr="00275473">
              <w:rPr>
                <w:b/>
                <w:bCs/>
                <w:sz w:val="24"/>
                <w:szCs w:val="24"/>
              </w:rPr>
              <w:t>August Construction</w:t>
            </w:r>
            <w:r w:rsidRPr="00103832">
              <w:rPr>
                <w:sz w:val="24"/>
                <w:szCs w:val="24"/>
              </w:rPr>
              <w:t xml:space="preserve">: </w:t>
            </w:r>
            <w:r>
              <w:rPr>
                <w:sz w:val="24"/>
                <w:szCs w:val="24"/>
              </w:rPr>
              <w:t>99%</w:t>
            </w:r>
            <w:r>
              <w:rPr>
                <w:sz w:val="24"/>
                <w:szCs w:val="24"/>
              </w:rPr>
              <w:tab/>
              <w:t xml:space="preserve"> </w:t>
            </w:r>
          </w:p>
          <w:p w14:paraId="3D9E5F36" w14:textId="77777777" w:rsidR="005B54FF" w:rsidRPr="00103832" w:rsidRDefault="005B54FF" w:rsidP="005301FB">
            <w:pPr>
              <w:tabs>
                <w:tab w:val="center" w:pos="3412"/>
              </w:tabs>
              <w:rPr>
                <w:sz w:val="24"/>
                <w:szCs w:val="24"/>
              </w:rPr>
            </w:pPr>
            <w:r>
              <w:rPr>
                <w:sz w:val="24"/>
                <w:szCs w:val="24"/>
              </w:rPr>
              <w:t xml:space="preserve"> </w:t>
            </w:r>
          </w:p>
        </w:tc>
      </w:tr>
      <w:tr w:rsidR="005B54FF" w:rsidRPr="00F812D0" w14:paraId="5DB5F694" w14:textId="77777777" w:rsidTr="005301FB">
        <w:trPr>
          <w:trHeight w:val="2357"/>
        </w:trPr>
        <w:tc>
          <w:tcPr>
            <w:tcW w:w="2295" w:type="dxa"/>
          </w:tcPr>
          <w:p w14:paraId="39FEB511" w14:textId="77777777" w:rsidR="005B54FF" w:rsidRDefault="005B54FF" w:rsidP="005301FB">
            <w:pPr>
              <w:pStyle w:val="Heading1"/>
            </w:pPr>
            <w:r>
              <w:t>Project Update</w:t>
            </w:r>
          </w:p>
          <w:p w14:paraId="7B752729" w14:textId="77777777" w:rsidR="005B54FF" w:rsidRDefault="005B54FF" w:rsidP="005301FB">
            <w:pPr>
              <w:pStyle w:val="Heading1"/>
              <w:rPr>
                <w:b w:val="0"/>
                <w:bCs/>
                <w:sz w:val="20"/>
                <w:szCs w:val="20"/>
              </w:rPr>
            </w:pPr>
            <w:r w:rsidRPr="00925A5E">
              <w:rPr>
                <w:b w:val="0"/>
                <w:bCs/>
                <w:sz w:val="20"/>
                <w:szCs w:val="20"/>
              </w:rPr>
              <w:t xml:space="preserve">(Please include any information related to, RFQs, bids, </w:t>
            </w:r>
          </w:p>
          <w:p w14:paraId="586C55DD" w14:textId="77777777" w:rsidR="005B54FF" w:rsidRPr="00F812D0" w:rsidRDefault="005B54FF" w:rsidP="005301FB">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Pr>
                <w:b w:val="0"/>
                <w:bCs/>
                <w:sz w:val="20"/>
                <w:szCs w:val="20"/>
              </w:rPr>
              <w:t xml:space="preserve"> at the time</w:t>
            </w:r>
            <w:r w:rsidRPr="00925A5E">
              <w:rPr>
                <w:b w:val="0"/>
                <w:bCs/>
                <w:sz w:val="20"/>
                <w:szCs w:val="20"/>
              </w:rPr>
              <w:t>)</w:t>
            </w:r>
          </w:p>
        </w:tc>
        <w:tc>
          <w:tcPr>
            <w:tcW w:w="7055" w:type="dxa"/>
          </w:tcPr>
          <w:p w14:paraId="24D6BF16" w14:textId="43E5FD01" w:rsidR="005B54FF" w:rsidRDefault="005B54FF" w:rsidP="00275473">
            <w:pPr>
              <w:rPr>
                <w:sz w:val="24"/>
                <w:szCs w:val="24"/>
              </w:rPr>
            </w:pPr>
            <w:r w:rsidRPr="00275473">
              <w:rPr>
                <w:b/>
                <w:bCs/>
                <w:sz w:val="24"/>
                <w:szCs w:val="24"/>
              </w:rPr>
              <w:t>August 2025</w:t>
            </w:r>
            <w:r w:rsidR="00275473">
              <w:rPr>
                <w:sz w:val="24"/>
                <w:szCs w:val="24"/>
              </w:rPr>
              <w:t xml:space="preserve"> - </w:t>
            </w:r>
            <w:r>
              <w:rPr>
                <w:sz w:val="24"/>
                <w:szCs w:val="24"/>
              </w:rPr>
              <w:t xml:space="preserve">The contractor has </w:t>
            </w:r>
            <w:r w:rsidR="005148C0">
              <w:rPr>
                <w:sz w:val="24"/>
                <w:szCs w:val="24"/>
              </w:rPr>
              <w:t>poured the last concrete behind the curbs. They lack joint sealing, asphalt patching, final grading, miscellaneous repairs and a final walkthrough inspection. They are demobilizing and cleaning up in September.</w:t>
            </w:r>
          </w:p>
          <w:p w14:paraId="5D6D73B3" w14:textId="77777777" w:rsidR="005B54FF" w:rsidRPr="007676C7" w:rsidRDefault="005B54FF" w:rsidP="005301FB"/>
          <w:p w14:paraId="4AFC8985" w14:textId="77777777" w:rsidR="005B54FF" w:rsidRDefault="005B54FF" w:rsidP="005301FB"/>
          <w:p w14:paraId="553497F2" w14:textId="77777777" w:rsidR="005B54FF" w:rsidRPr="00F812D0" w:rsidRDefault="005B54FF" w:rsidP="005301FB"/>
        </w:tc>
      </w:tr>
      <w:tr w:rsidR="005B54FF" w:rsidRPr="00F812D0" w14:paraId="2961A591" w14:textId="77777777" w:rsidTr="005301FB">
        <w:tc>
          <w:tcPr>
            <w:tcW w:w="2295" w:type="dxa"/>
          </w:tcPr>
          <w:p w14:paraId="28C1798A" w14:textId="77777777" w:rsidR="005B54FF" w:rsidRPr="00F812D0" w:rsidRDefault="005B54FF" w:rsidP="005301FB">
            <w:pPr>
              <w:pStyle w:val="Heading1"/>
            </w:pPr>
            <w:r>
              <w:t xml:space="preserve">Any Additional information for Public </w:t>
            </w:r>
          </w:p>
          <w:p w14:paraId="21605A95" w14:textId="77777777" w:rsidR="005B54FF" w:rsidRPr="00F812D0" w:rsidRDefault="005B54FF" w:rsidP="005301FB">
            <w:pPr>
              <w:pStyle w:val="Heading2"/>
            </w:pPr>
          </w:p>
        </w:tc>
        <w:tc>
          <w:tcPr>
            <w:tcW w:w="7055" w:type="dxa"/>
          </w:tcPr>
          <w:p w14:paraId="087FC97E" w14:textId="77777777" w:rsidR="005B54FF" w:rsidRPr="00F812D0" w:rsidRDefault="005B54FF" w:rsidP="005301FB"/>
        </w:tc>
      </w:tr>
    </w:tbl>
    <w:p w14:paraId="22196765" w14:textId="77777777" w:rsidR="005B54FF" w:rsidRDefault="005B54FF" w:rsidP="005B54FF">
      <w:pPr>
        <w:rPr>
          <w:rFonts w:ascii="Segoe UI" w:hAnsi="Segoe UI" w:cs="Segoe UI"/>
        </w:rPr>
      </w:pPr>
    </w:p>
    <w:p w14:paraId="5AFACE7D" w14:textId="77777777" w:rsidR="00DE4897" w:rsidRDefault="00DE4897" w:rsidP="005B54FF">
      <w:pPr>
        <w:rPr>
          <w:rFonts w:ascii="Segoe UI" w:hAnsi="Segoe UI" w:cs="Segoe UI"/>
        </w:rPr>
      </w:pPr>
    </w:p>
    <w:p w14:paraId="72BD5041" w14:textId="77777777" w:rsidR="00DE4897" w:rsidRDefault="00DE4897" w:rsidP="005B54FF">
      <w:pPr>
        <w:rPr>
          <w:rFonts w:ascii="Segoe UI" w:hAnsi="Segoe UI" w:cs="Segoe UI"/>
        </w:rPr>
      </w:pPr>
    </w:p>
    <w:p w14:paraId="5956A8F5" w14:textId="77777777" w:rsidR="00DE4897" w:rsidRDefault="00DE4897" w:rsidP="005B54FF">
      <w:pPr>
        <w:rPr>
          <w:rFonts w:ascii="Segoe UI" w:hAnsi="Segoe UI" w:cs="Segoe UI"/>
        </w:rPr>
      </w:pPr>
    </w:p>
    <w:p w14:paraId="4E593674" w14:textId="77777777" w:rsidR="00DE4897" w:rsidRDefault="00DE4897" w:rsidP="005B54FF">
      <w:pPr>
        <w:rPr>
          <w:rFonts w:ascii="Segoe UI" w:hAnsi="Segoe UI" w:cs="Segoe UI"/>
        </w:rPr>
      </w:pPr>
    </w:p>
    <w:p w14:paraId="3A98F53E" w14:textId="77777777" w:rsidR="00F63EA8" w:rsidRDefault="00F63EA8" w:rsidP="005B54FF">
      <w:pPr>
        <w:rPr>
          <w:rFonts w:ascii="Segoe UI" w:hAnsi="Segoe UI" w:cs="Segoe UI"/>
        </w:rPr>
      </w:pPr>
    </w:p>
    <w:p w14:paraId="46ABF8BC" w14:textId="77777777" w:rsidR="00B30077" w:rsidRDefault="00B30077" w:rsidP="005B54FF">
      <w:pPr>
        <w:rPr>
          <w:rFonts w:ascii="Segoe UI" w:hAnsi="Segoe UI" w:cs="Segoe UI"/>
        </w:rPr>
      </w:pPr>
    </w:p>
    <w:p w14:paraId="3905097B" w14:textId="4F107D83" w:rsidR="00CD2E1F" w:rsidRPr="00DE4897" w:rsidRDefault="005B54FF" w:rsidP="005B54FF">
      <w:pPr>
        <w:rPr>
          <w:rFonts w:ascii="Segoe UI" w:hAnsi="Segoe UI" w:cs="Segoe UI"/>
        </w:rPr>
      </w:pPr>
      <w:r>
        <w:rPr>
          <w:rFonts w:ascii="Segoe UI" w:hAnsi="Segoe UI" w:cs="Segoe UI"/>
        </w:rPr>
        <w:lastRenderedPageBreak/>
        <w:t>Photos</w:t>
      </w:r>
    </w:p>
    <w:p w14:paraId="6562CF57" w14:textId="52B91044" w:rsidR="005148C0" w:rsidRPr="00E24639" w:rsidRDefault="00CD2E1F" w:rsidP="005B54FF">
      <w:r w:rsidRPr="00E24639">
        <w:t xml:space="preserve">August 2025: Pin Oak, North Shady Oaks, Forest Oaks Ln Rehabilitation </w:t>
      </w:r>
    </w:p>
    <w:p w14:paraId="4A9619F7" w14:textId="096ACE64" w:rsidR="005148C0" w:rsidRDefault="00B722F5" w:rsidP="005B54FF">
      <w:pPr>
        <w:rPr>
          <w:noProof/>
        </w:rPr>
      </w:pPr>
      <w:r>
        <w:rPr>
          <w:noProof/>
        </w:rPr>
        <w:drawing>
          <wp:inline distT="0" distB="0" distL="0" distR="0" wp14:anchorId="617C989D" wp14:editId="7EE93B1B">
            <wp:extent cx="4927600" cy="3695700"/>
            <wp:effectExtent l="6350" t="0" r="0" b="0"/>
            <wp:docPr id="1168607088" name="Picture 6" descr="A picture containing tree,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7088" name="Picture 6" descr="A picture containing tree, outdoo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927600" cy="3695700"/>
                    </a:xfrm>
                    <a:prstGeom prst="rect">
                      <a:avLst/>
                    </a:prstGeom>
                  </pic:spPr>
                </pic:pic>
              </a:graphicData>
            </a:graphic>
          </wp:inline>
        </w:drawing>
      </w:r>
    </w:p>
    <w:p w14:paraId="4D04D90A" w14:textId="77777777" w:rsidR="00CD2E1F" w:rsidRPr="00CD2E1F" w:rsidRDefault="00CD2E1F" w:rsidP="00CD2E1F"/>
    <w:p w14:paraId="040A6F95" w14:textId="77777777" w:rsidR="00CD2E1F" w:rsidRDefault="00CD2E1F" w:rsidP="00CD2E1F">
      <w:pPr>
        <w:rPr>
          <w:noProof/>
        </w:rPr>
      </w:pPr>
    </w:p>
    <w:p w14:paraId="5AA442A3" w14:textId="77777777" w:rsidR="00CD2E1F" w:rsidRDefault="00CD2E1F" w:rsidP="00CD2E1F"/>
    <w:p w14:paraId="2D00D154" w14:textId="77777777" w:rsidR="00CD2E1F" w:rsidRDefault="00CD2E1F" w:rsidP="00CD2E1F"/>
    <w:p w14:paraId="188D41DF" w14:textId="77777777" w:rsidR="00CD2E1F" w:rsidRDefault="00CD2E1F" w:rsidP="00CD2E1F"/>
    <w:p w14:paraId="64AC1FE3" w14:textId="77777777" w:rsidR="00CD2E1F" w:rsidRDefault="00CD2E1F" w:rsidP="00CD2E1F"/>
    <w:p w14:paraId="3261D93F" w14:textId="77777777" w:rsidR="00CD2E1F" w:rsidRDefault="00CD2E1F" w:rsidP="00CD2E1F"/>
    <w:p w14:paraId="72184D54" w14:textId="3F4385A4" w:rsidR="00CD2E1F" w:rsidRPr="00CD2E1F" w:rsidRDefault="00CD2E1F" w:rsidP="00CD2E1F">
      <w:r w:rsidRPr="00CD2E1F">
        <w:lastRenderedPageBreak/>
        <w:t>August 2025: Pin Oak, North Shady Oaks, Forest Oaks Ln Rehabilitation</w:t>
      </w:r>
      <w:r>
        <w:t>_2</w:t>
      </w:r>
      <w:r w:rsidRPr="00CD2E1F">
        <w:t xml:space="preserve"> </w:t>
      </w:r>
    </w:p>
    <w:p w14:paraId="68ECAD43" w14:textId="23FDDE26" w:rsidR="005148C0" w:rsidRDefault="00B722F5" w:rsidP="005B54FF">
      <w:pPr>
        <w:rPr>
          <w:rFonts w:ascii="Segoe UI" w:hAnsi="Segoe UI" w:cs="Segoe UI"/>
        </w:rPr>
      </w:pPr>
      <w:r>
        <w:rPr>
          <w:rFonts w:ascii="Segoe UI" w:hAnsi="Segoe UI" w:cs="Segoe UI"/>
          <w:noProof/>
        </w:rPr>
        <w:drawing>
          <wp:inline distT="0" distB="0" distL="0" distR="0" wp14:anchorId="5D4015EB" wp14:editId="1269C64D">
            <wp:extent cx="4940300" cy="3705225"/>
            <wp:effectExtent l="7937" t="0" r="1588" b="1587"/>
            <wp:docPr id="1358540785" name="Picture 7" descr="A picture containing outdoor,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40785" name="Picture 7" descr="A picture containing outdoor, ai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940438" cy="3705329"/>
                    </a:xfrm>
                    <a:prstGeom prst="rect">
                      <a:avLst/>
                    </a:prstGeom>
                  </pic:spPr>
                </pic:pic>
              </a:graphicData>
            </a:graphic>
          </wp:inline>
        </w:drawing>
      </w:r>
    </w:p>
    <w:p w14:paraId="6F34F9F3" w14:textId="77777777" w:rsidR="00CD2E1F" w:rsidRDefault="00CD2E1F" w:rsidP="005B54FF">
      <w:pPr>
        <w:rPr>
          <w:b/>
          <w:bCs/>
        </w:rPr>
      </w:pPr>
    </w:p>
    <w:p w14:paraId="017E0E93" w14:textId="77777777" w:rsidR="00CD2E1F" w:rsidRDefault="00CD2E1F" w:rsidP="005B54FF">
      <w:pPr>
        <w:rPr>
          <w:b/>
          <w:bCs/>
        </w:rPr>
      </w:pPr>
    </w:p>
    <w:p w14:paraId="4D6C3143" w14:textId="77777777" w:rsidR="00CD2E1F" w:rsidRDefault="00CD2E1F" w:rsidP="005B54FF">
      <w:pPr>
        <w:rPr>
          <w:b/>
          <w:bCs/>
        </w:rPr>
      </w:pPr>
    </w:p>
    <w:p w14:paraId="1458A0FC" w14:textId="77777777" w:rsidR="00CD2E1F" w:rsidRDefault="00CD2E1F" w:rsidP="005B54FF">
      <w:pPr>
        <w:rPr>
          <w:b/>
          <w:bCs/>
        </w:rPr>
      </w:pPr>
    </w:p>
    <w:p w14:paraId="4423F76F" w14:textId="77777777" w:rsidR="00CD2E1F" w:rsidRDefault="00CD2E1F" w:rsidP="005B54FF">
      <w:pPr>
        <w:rPr>
          <w:b/>
          <w:bCs/>
        </w:rPr>
      </w:pPr>
    </w:p>
    <w:p w14:paraId="2D0549B5" w14:textId="77777777" w:rsidR="00CD2E1F" w:rsidRDefault="00CD2E1F" w:rsidP="005B54FF">
      <w:pPr>
        <w:rPr>
          <w:b/>
          <w:bCs/>
        </w:rPr>
      </w:pPr>
    </w:p>
    <w:p w14:paraId="3C15F6F5" w14:textId="77777777" w:rsidR="00275473" w:rsidRDefault="00275473" w:rsidP="005B54FF">
      <w:pPr>
        <w:rPr>
          <w:b/>
          <w:bCs/>
        </w:rPr>
      </w:pPr>
    </w:p>
    <w:p w14:paraId="6D166FA1" w14:textId="77777777" w:rsidR="004E2B2B" w:rsidRDefault="004E2B2B">
      <w:pPr>
        <w:rPr>
          <w:b/>
          <w:bCs/>
        </w:rPr>
      </w:pPr>
    </w:p>
    <w:p w14:paraId="0A8D33DA" w14:textId="13884046" w:rsidR="005B54FF" w:rsidRPr="00A91408" w:rsidRDefault="005B54FF">
      <w:pPr>
        <w:rPr>
          <w:b/>
          <w:bCs/>
        </w:rPr>
      </w:pPr>
      <w:r w:rsidRPr="00A91408">
        <w:rPr>
          <w:b/>
          <w:bCs/>
        </w:rPr>
        <w:lastRenderedPageBreak/>
        <w:t xml:space="preserve">2021 Bond Program – </w:t>
      </w:r>
      <w:r>
        <w:rPr>
          <w:b/>
          <w:bCs/>
        </w:rPr>
        <w:t>1</w:t>
      </w:r>
      <w:r w:rsidRPr="00A91408">
        <w:rPr>
          <w:b/>
          <w:bCs/>
        </w:rPr>
        <w:t>6</w:t>
      </w:r>
      <w:r>
        <w:rPr>
          <w:b/>
          <w:bCs/>
        </w:rPr>
        <w:t>,5</w:t>
      </w:r>
      <w:r w:rsidRPr="00A91408">
        <w:rPr>
          <w:b/>
          <w:bCs/>
        </w:rPr>
        <w:t xml:space="preserve">00,000 of $26.5 Million (Phase </w:t>
      </w:r>
      <w:r>
        <w:rPr>
          <w:b/>
          <w:bCs/>
        </w:rPr>
        <w:t>2</w:t>
      </w:r>
      <w:r w:rsidRPr="00A91408">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Description w:val="Presentation notes table"/>
      </w:tblPr>
      <w:tblGrid>
        <w:gridCol w:w="2295"/>
        <w:gridCol w:w="7055"/>
      </w:tblGrid>
      <w:tr w:rsidR="00A91408" w:rsidRPr="00F812D0" w14:paraId="08A7DB67" w14:textId="77777777" w:rsidTr="00752080">
        <w:trPr>
          <w:trHeight w:val="782"/>
        </w:trPr>
        <w:tc>
          <w:tcPr>
            <w:tcW w:w="2295" w:type="dxa"/>
          </w:tcPr>
          <w:p w14:paraId="2A7876AD" w14:textId="77777777" w:rsidR="00A91408" w:rsidRPr="00F812D0" w:rsidRDefault="00A91408" w:rsidP="0069177C">
            <w:pPr>
              <w:pStyle w:val="Heading1"/>
              <w:rPr>
                <w:rFonts w:eastAsiaTheme="minorHAnsi" w:cstheme="minorBidi"/>
                <w:sz w:val="28"/>
                <w:szCs w:val="28"/>
              </w:rPr>
            </w:pPr>
            <w:r>
              <w:t>Project Name</w:t>
            </w:r>
          </w:p>
        </w:tc>
        <w:tc>
          <w:tcPr>
            <w:tcW w:w="7055" w:type="dxa"/>
          </w:tcPr>
          <w:p w14:paraId="6534F651" w14:textId="77777777" w:rsidR="00A91408" w:rsidRDefault="00A91408" w:rsidP="0069177C">
            <w:pPr>
              <w:rPr>
                <w:sz w:val="24"/>
                <w:szCs w:val="24"/>
              </w:rPr>
            </w:pPr>
            <w:r>
              <w:rPr>
                <w:sz w:val="24"/>
                <w:szCs w:val="24"/>
              </w:rPr>
              <w:t xml:space="preserve">Moss, Chestnut, Wisteria, Palm Ln Rehabilitation </w:t>
            </w:r>
          </w:p>
          <w:p w14:paraId="093D1DAB" w14:textId="2FE78077" w:rsidR="00A91408" w:rsidRPr="00103832" w:rsidRDefault="00A91408" w:rsidP="0069177C">
            <w:pPr>
              <w:rPr>
                <w:sz w:val="24"/>
                <w:szCs w:val="24"/>
              </w:rPr>
            </w:pPr>
            <w:r>
              <w:rPr>
                <w:sz w:val="24"/>
                <w:szCs w:val="24"/>
              </w:rPr>
              <w:t>Budget: $12,100,000</w:t>
            </w:r>
          </w:p>
        </w:tc>
      </w:tr>
      <w:tr w:rsidR="00A91408" w:rsidRPr="00103832" w14:paraId="695D5C38" w14:textId="77777777" w:rsidTr="00752080">
        <w:trPr>
          <w:trHeight w:val="1232"/>
        </w:trPr>
        <w:tc>
          <w:tcPr>
            <w:tcW w:w="2295" w:type="dxa"/>
          </w:tcPr>
          <w:p w14:paraId="2A98AD53" w14:textId="77777777" w:rsidR="00A91408" w:rsidRPr="00103832" w:rsidRDefault="00A91408" w:rsidP="0069177C">
            <w:pPr>
              <w:pStyle w:val="Heading1"/>
              <w:rPr>
                <w:szCs w:val="24"/>
              </w:rPr>
            </w:pPr>
            <w:r w:rsidRPr="00103832">
              <w:rPr>
                <w:szCs w:val="24"/>
              </w:rPr>
              <w:t>Project Status</w:t>
            </w:r>
          </w:p>
          <w:p w14:paraId="3E3E17C1" w14:textId="77777777" w:rsidR="00A91408" w:rsidRPr="00103832" w:rsidRDefault="00A91408" w:rsidP="0069177C">
            <w:pPr>
              <w:pStyle w:val="Heading1"/>
              <w:rPr>
                <w:b w:val="0"/>
                <w:bCs/>
                <w:sz w:val="20"/>
                <w:szCs w:val="20"/>
              </w:rPr>
            </w:pPr>
            <w:r w:rsidRPr="00103832">
              <w:rPr>
                <w:b w:val="0"/>
                <w:bCs/>
                <w:sz w:val="20"/>
                <w:szCs w:val="20"/>
              </w:rPr>
              <w:t>(Please indicate percentage completed)</w:t>
            </w:r>
          </w:p>
        </w:tc>
        <w:tc>
          <w:tcPr>
            <w:tcW w:w="7055" w:type="dxa"/>
          </w:tcPr>
          <w:p w14:paraId="4B8BEEC7" w14:textId="0C7F67DA" w:rsidR="00A91408" w:rsidRDefault="00636204" w:rsidP="00636204">
            <w:pPr>
              <w:tabs>
                <w:tab w:val="left" w:pos="3810"/>
              </w:tabs>
              <w:rPr>
                <w:sz w:val="24"/>
                <w:szCs w:val="24"/>
              </w:rPr>
            </w:pPr>
            <w:r w:rsidRPr="00D5421E">
              <w:rPr>
                <w:b/>
                <w:bCs/>
                <w:sz w:val="24"/>
                <w:szCs w:val="24"/>
              </w:rPr>
              <w:t xml:space="preserve">August </w:t>
            </w:r>
            <w:r w:rsidR="00D5421E" w:rsidRPr="00D5421E">
              <w:rPr>
                <w:b/>
                <w:bCs/>
                <w:sz w:val="24"/>
                <w:szCs w:val="24"/>
              </w:rPr>
              <w:t xml:space="preserve">2025 </w:t>
            </w:r>
            <w:r w:rsidRPr="00D5421E">
              <w:rPr>
                <w:b/>
                <w:bCs/>
                <w:sz w:val="24"/>
                <w:szCs w:val="24"/>
              </w:rPr>
              <w:t>Construction</w:t>
            </w:r>
            <w:r w:rsidRPr="00103832">
              <w:rPr>
                <w:sz w:val="24"/>
                <w:szCs w:val="24"/>
              </w:rPr>
              <w:t>:</w:t>
            </w:r>
            <w:r w:rsidR="00275473">
              <w:rPr>
                <w:sz w:val="24"/>
                <w:szCs w:val="24"/>
              </w:rPr>
              <w:t xml:space="preserve"> 0%</w:t>
            </w:r>
          </w:p>
          <w:p w14:paraId="08B380B5" w14:textId="350EE785" w:rsidR="005B54FF" w:rsidRPr="00103832" w:rsidRDefault="005B54FF" w:rsidP="00275473">
            <w:pPr>
              <w:tabs>
                <w:tab w:val="left" w:pos="3810"/>
              </w:tabs>
              <w:rPr>
                <w:sz w:val="24"/>
                <w:szCs w:val="24"/>
              </w:rPr>
            </w:pPr>
          </w:p>
        </w:tc>
      </w:tr>
      <w:tr w:rsidR="00A91408" w:rsidRPr="00F812D0" w14:paraId="376C8C16" w14:textId="77777777" w:rsidTr="00752080">
        <w:trPr>
          <w:trHeight w:val="2357"/>
        </w:trPr>
        <w:tc>
          <w:tcPr>
            <w:tcW w:w="2295" w:type="dxa"/>
          </w:tcPr>
          <w:p w14:paraId="2A74F8F4" w14:textId="77777777" w:rsidR="00A91408" w:rsidRDefault="00A91408" w:rsidP="0069177C">
            <w:pPr>
              <w:pStyle w:val="Heading1"/>
            </w:pPr>
            <w:r>
              <w:t>Project Update</w:t>
            </w:r>
          </w:p>
          <w:p w14:paraId="647F7969" w14:textId="77777777" w:rsidR="00925A5E" w:rsidRDefault="00925A5E" w:rsidP="00925A5E">
            <w:pPr>
              <w:pStyle w:val="Heading1"/>
              <w:rPr>
                <w:b w:val="0"/>
                <w:bCs/>
                <w:sz w:val="20"/>
                <w:szCs w:val="20"/>
              </w:rPr>
            </w:pPr>
            <w:r w:rsidRPr="00925A5E">
              <w:rPr>
                <w:b w:val="0"/>
                <w:bCs/>
                <w:sz w:val="20"/>
                <w:szCs w:val="20"/>
              </w:rPr>
              <w:t xml:space="preserve">(Please include any information related to, RFQs, bids, </w:t>
            </w:r>
          </w:p>
          <w:p w14:paraId="3DA7C096" w14:textId="2F775C28" w:rsidR="00925A5E" w:rsidRPr="00F812D0" w:rsidRDefault="00925A5E" w:rsidP="00925A5E">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04DD20BD" w14:textId="29469328" w:rsidR="00D5421E" w:rsidRPr="004E2B2B" w:rsidRDefault="007676C7" w:rsidP="004E2B2B">
            <w:pPr>
              <w:tabs>
                <w:tab w:val="left" w:pos="3810"/>
              </w:tabs>
              <w:rPr>
                <w:sz w:val="24"/>
                <w:szCs w:val="24"/>
              </w:rPr>
            </w:pPr>
            <w:r w:rsidRPr="00D5421E">
              <w:rPr>
                <w:b/>
                <w:bCs/>
                <w:sz w:val="24"/>
                <w:szCs w:val="24"/>
              </w:rPr>
              <w:t>August 2025</w:t>
            </w:r>
            <w:r w:rsidR="00275473">
              <w:rPr>
                <w:sz w:val="24"/>
                <w:szCs w:val="24"/>
              </w:rPr>
              <w:t xml:space="preserve"> -</w:t>
            </w:r>
            <w:r w:rsidR="004E2B2B">
              <w:rPr>
                <w:sz w:val="24"/>
                <w:szCs w:val="24"/>
              </w:rPr>
              <w:t xml:space="preserve"> </w:t>
            </w:r>
            <w:r w:rsidR="00D5421E" w:rsidRPr="00D5421E">
              <w:rPr>
                <w:rFonts w:ascii="Aptos" w:eastAsia="Times New Roman" w:hAnsi="Aptos" w:cs="Times New Roman"/>
                <w:color w:val="000000"/>
                <w:sz w:val="24"/>
                <w:szCs w:val="24"/>
              </w:rPr>
              <w:t>August 18, 2025 - City Council approved awarding the bid for the reconstruction of pavement, utilities, and drainage systems along Moss, Chestnut, Wisteria, and Palm Lane to HTI Construction as the responsive low bidder in the amount of $9,875,449 for contract and a not to exceed amount of $10,862,994, which includes $987,545.00 for a 10% contingency.</w:t>
            </w:r>
          </w:p>
          <w:p w14:paraId="67941813" w14:textId="4440C30D" w:rsidR="00A91408" w:rsidRPr="00B30077" w:rsidRDefault="00D5421E" w:rsidP="00B30077">
            <w:pPr>
              <w:shd w:val="clear" w:color="auto" w:fill="FFFFFF"/>
              <w:spacing w:after="0" w:line="240" w:lineRule="auto"/>
              <w:textAlignment w:val="baseline"/>
              <w:rPr>
                <w:rFonts w:ascii="Aptos" w:eastAsia="Times New Roman" w:hAnsi="Aptos" w:cs="Times New Roman"/>
                <w:color w:val="000000"/>
                <w:sz w:val="24"/>
                <w:szCs w:val="24"/>
              </w:rPr>
            </w:pPr>
            <w:r w:rsidRPr="00D5421E">
              <w:rPr>
                <w:rFonts w:ascii="Aptos" w:eastAsia="Times New Roman" w:hAnsi="Aptos" w:cs="Times New Roman"/>
                <w:color w:val="000000"/>
                <w:sz w:val="24"/>
                <w:szCs w:val="24"/>
              </w:rPr>
              <w:t> </w:t>
            </w:r>
          </w:p>
        </w:tc>
      </w:tr>
      <w:tr w:rsidR="00A91408" w:rsidRPr="00F812D0" w14:paraId="2551780D" w14:textId="77777777" w:rsidTr="00752080">
        <w:tc>
          <w:tcPr>
            <w:tcW w:w="2295" w:type="dxa"/>
          </w:tcPr>
          <w:p w14:paraId="0B204519" w14:textId="77777777" w:rsidR="00A91408" w:rsidRPr="00F812D0" w:rsidRDefault="00A91408" w:rsidP="0069177C">
            <w:pPr>
              <w:pStyle w:val="Heading1"/>
            </w:pPr>
            <w:r>
              <w:t xml:space="preserve">Any Additional information for Public </w:t>
            </w:r>
          </w:p>
          <w:p w14:paraId="70077C23" w14:textId="77777777" w:rsidR="00A91408" w:rsidRPr="00F812D0" w:rsidRDefault="00A91408" w:rsidP="0069177C">
            <w:pPr>
              <w:pStyle w:val="Heading2"/>
            </w:pPr>
          </w:p>
        </w:tc>
        <w:tc>
          <w:tcPr>
            <w:tcW w:w="7055" w:type="dxa"/>
          </w:tcPr>
          <w:p w14:paraId="6A32436C" w14:textId="675BE956" w:rsidR="00A91408" w:rsidRPr="00F812D0" w:rsidRDefault="00A91408" w:rsidP="0069177C"/>
        </w:tc>
      </w:tr>
    </w:tbl>
    <w:p w14:paraId="3623B9D0" w14:textId="25A09FBA" w:rsidR="00262160" w:rsidRDefault="00262160">
      <w:pPr>
        <w:rPr>
          <w:rFonts w:ascii="Segoe UI" w:hAnsi="Segoe UI" w:cs="Segoe UI"/>
        </w:rPr>
      </w:pPr>
    </w:p>
    <w:p w14:paraId="36324D4A" w14:textId="77777777" w:rsidR="00A91408" w:rsidRDefault="00A91408">
      <w:pPr>
        <w:rPr>
          <w:rFonts w:ascii="Segoe UI" w:hAnsi="Segoe UI" w:cs="Segoe UI"/>
        </w:rPr>
      </w:pPr>
    </w:p>
    <w:p w14:paraId="202ED9C8" w14:textId="77777777" w:rsidR="00A91408" w:rsidRDefault="00A91408">
      <w:pPr>
        <w:rPr>
          <w:rFonts w:ascii="Segoe UI" w:hAnsi="Segoe UI" w:cs="Segoe UI"/>
        </w:rPr>
      </w:pPr>
    </w:p>
    <w:p w14:paraId="15A6D285" w14:textId="77777777" w:rsidR="00A91408" w:rsidRDefault="00A91408">
      <w:pPr>
        <w:rPr>
          <w:rFonts w:ascii="Segoe UI" w:hAnsi="Segoe UI" w:cs="Segoe UI"/>
        </w:rPr>
      </w:pPr>
    </w:p>
    <w:p w14:paraId="5F1DE6BA" w14:textId="77777777" w:rsidR="00275473" w:rsidRDefault="00275473" w:rsidP="00A91408">
      <w:pPr>
        <w:rPr>
          <w:b/>
          <w:bCs/>
        </w:rPr>
      </w:pPr>
    </w:p>
    <w:p w14:paraId="04168E73" w14:textId="77777777" w:rsidR="00B30077" w:rsidRDefault="00B30077" w:rsidP="00A91408">
      <w:pPr>
        <w:rPr>
          <w:b/>
          <w:bCs/>
        </w:rPr>
      </w:pPr>
    </w:p>
    <w:p w14:paraId="320DA20A" w14:textId="77777777" w:rsidR="00B30077" w:rsidRDefault="00B30077" w:rsidP="00A91408">
      <w:pPr>
        <w:rPr>
          <w:b/>
          <w:bCs/>
        </w:rPr>
      </w:pPr>
    </w:p>
    <w:p w14:paraId="4C01B8D1" w14:textId="77777777" w:rsidR="00B30077" w:rsidRDefault="00B30077" w:rsidP="00A91408">
      <w:pPr>
        <w:rPr>
          <w:b/>
          <w:bCs/>
        </w:rPr>
      </w:pPr>
    </w:p>
    <w:p w14:paraId="459227CD" w14:textId="77777777" w:rsidR="00B30077" w:rsidRDefault="00B30077" w:rsidP="00A91408">
      <w:pPr>
        <w:rPr>
          <w:b/>
          <w:bCs/>
        </w:rPr>
      </w:pPr>
    </w:p>
    <w:p w14:paraId="07E0BFA2" w14:textId="791C1658" w:rsidR="00262160" w:rsidRPr="00D5421E" w:rsidRDefault="00A91408" w:rsidP="00A91408">
      <w:pPr>
        <w:rPr>
          <w:b/>
          <w:bCs/>
        </w:rPr>
      </w:pPr>
      <w:r w:rsidRPr="00A91408">
        <w:rPr>
          <w:b/>
          <w:bCs/>
        </w:rPr>
        <w:lastRenderedPageBreak/>
        <w:t xml:space="preserve">2021 Bond Program – </w:t>
      </w:r>
      <w:r>
        <w:rPr>
          <w:b/>
          <w:bCs/>
        </w:rPr>
        <w:t>1</w:t>
      </w:r>
      <w:r w:rsidRPr="00A91408">
        <w:rPr>
          <w:b/>
          <w:bCs/>
        </w:rPr>
        <w:t>6</w:t>
      </w:r>
      <w:r>
        <w:rPr>
          <w:b/>
          <w:bCs/>
        </w:rPr>
        <w:t>,5</w:t>
      </w:r>
      <w:r w:rsidRPr="00A91408">
        <w:rPr>
          <w:b/>
          <w:bCs/>
        </w:rPr>
        <w:t xml:space="preserve">00,000 of $26.5 Million (Phase </w:t>
      </w:r>
      <w:r>
        <w:rPr>
          <w:b/>
          <w:bCs/>
        </w:rPr>
        <w:t>2</w:t>
      </w:r>
      <w:r w:rsidRPr="00A91408">
        <w:rPr>
          <w:b/>
          <w:bCs/>
        </w:rPr>
        <w:t>)</w:t>
      </w:r>
      <w:r w:rsidR="00262160">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A91408" w:rsidRPr="00103832" w14:paraId="6067E90A" w14:textId="77777777" w:rsidTr="00752080">
        <w:trPr>
          <w:trHeight w:val="782"/>
        </w:trPr>
        <w:tc>
          <w:tcPr>
            <w:tcW w:w="2295" w:type="dxa"/>
          </w:tcPr>
          <w:p w14:paraId="4D29B0BA" w14:textId="77777777" w:rsidR="00A91408" w:rsidRPr="00F812D0" w:rsidRDefault="00A91408" w:rsidP="0069177C">
            <w:pPr>
              <w:pStyle w:val="Heading1"/>
              <w:rPr>
                <w:rFonts w:eastAsiaTheme="minorHAnsi" w:cstheme="minorBidi"/>
                <w:sz w:val="28"/>
                <w:szCs w:val="28"/>
              </w:rPr>
            </w:pPr>
            <w:r>
              <w:t>Project Name</w:t>
            </w:r>
          </w:p>
        </w:tc>
        <w:tc>
          <w:tcPr>
            <w:tcW w:w="7055" w:type="dxa"/>
          </w:tcPr>
          <w:p w14:paraId="6EE3562B" w14:textId="6E6FADEC" w:rsidR="00925A5E" w:rsidRDefault="00A91408" w:rsidP="0069177C">
            <w:pPr>
              <w:rPr>
                <w:sz w:val="24"/>
                <w:szCs w:val="24"/>
              </w:rPr>
            </w:pPr>
            <w:r>
              <w:rPr>
                <w:sz w:val="24"/>
                <w:szCs w:val="24"/>
              </w:rPr>
              <w:t>Willenberg St., Balsam St., Sleepy Hollow Sub</w:t>
            </w:r>
            <w:r w:rsidR="003854FE">
              <w:rPr>
                <w:sz w:val="24"/>
                <w:szCs w:val="24"/>
              </w:rPr>
              <w:t>division</w:t>
            </w:r>
            <w:r>
              <w:rPr>
                <w:sz w:val="24"/>
                <w:szCs w:val="24"/>
              </w:rPr>
              <w:t xml:space="preserve"> Street Rehabilitation </w:t>
            </w:r>
          </w:p>
          <w:p w14:paraId="3387161B" w14:textId="37124856" w:rsidR="00A91408" w:rsidRPr="00103832" w:rsidRDefault="00A91408" w:rsidP="0069177C">
            <w:pPr>
              <w:rPr>
                <w:sz w:val="24"/>
                <w:szCs w:val="24"/>
              </w:rPr>
            </w:pPr>
            <w:r>
              <w:rPr>
                <w:sz w:val="24"/>
                <w:szCs w:val="24"/>
              </w:rPr>
              <w:t>Budget: $2,</w:t>
            </w:r>
            <w:r w:rsidR="00E17C04">
              <w:rPr>
                <w:sz w:val="24"/>
                <w:szCs w:val="24"/>
              </w:rPr>
              <w:t>9</w:t>
            </w:r>
            <w:r>
              <w:rPr>
                <w:sz w:val="24"/>
                <w:szCs w:val="24"/>
              </w:rPr>
              <w:t>00,000</w:t>
            </w:r>
          </w:p>
        </w:tc>
      </w:tr>
      <w:tr w:rsidR="00A91408" w:rsidRPr="00103832" w14:paraId="264E6EF3" w14:textId="77777777" w:rsidTr="00752080">
        <w:trPr>
          <w:trHeight w:val="1232"/>
        </w:trPr>
        <w:tc>
          <w:tcPr>
            <w:tcW w:w="2295" w:type="dxa"/>
          </w:tcPr>
          <w:p w14:paraId="0D641FAB" w14:textId="77777777" w:rsidR="00A91408" w:rsidRPr="00103832" w:rsidRDefault="00A91408" w:rsidP="0069177C">
            <w:pPr>
              <w:pStyle w:val="Heading1"/>
              <w:rPr>
                <w:szCs w:val="24"/>
              </w:rPr>
            </w:pPr>
            <w:r w:rsidRPr="00103832">
              <w:rPr>
                <w:szCs w:val="24"/>
              </w:rPr>
              <w:t>Project Status</w:t>
            </w:r>
          </w:p>
          <w:p w14:paraId="551FA056" w14:textId="77777777" w:rsidR="00A91408" w:rsidRPr="00103832" w:rsidRDefault="00A91408" w:rsidP="0069177C">
            <w:pPr>
              <w:pStyle w:val="Heading1"/>
              <w:rPr>
                <w:b w:val="0"/>
                <w:bCs/>
                <w:sz w:val="20"/>
                <w:szCs w:val="20"/>
              </w:rPr>
            </w:pPr>
            <w:r w:rsidRPr="00103832">
              <w:rPr>
                <w:b w:val="0"/>
                <w:bCs/>
                <w:sz w:val="20"/>
                <w:szCs w:val="20"/>
              </w:rPr>
              <w:t>(Please indicate percentage completed)</w:t>
            </w:r>
          </w:p>
        </w:tc>
        <w:tc>
          <w:tcPr>
            <w:tcW w:w="7055" w:type="dxa"/>
          </w:tcPr>
          <w:p w14:paraId="64DC06B5" w14:textId="4B34868F" w:rsidR="00A01D0B" w:rsidRDefault="00E256FF" w:rsidP="00A01D0B">
            <w:pPr>
              <w:rPr>
                <w:sz w:val="24"/>
                <w:szCs w:val="24"/>
              </w:rPr>
            </w:pPr>
            <w:r w:rsidRPr="00D5421E">
              <w:rPr>
                <w:b/>
                <w:bCs/>
                <w:sz w:val="24"/>
                <w:szCs w:val="24"/>
              </w:rPr>
              <w:t xml:space="preserve">August </w:t>
            </w:r>
            <w:r w:rsidR="00D5421E" w:rsidRPr="00D5421E">
              <w:rPr>
                <w:b/>
                <w:bCs/>
                <w:sz w:val="24"/>
                <w:szCs w:val="24"/>
              </w:rPr>
              <w:t xml:space="preserve">2025 </w:t>
            </w:r>
            <w:r w:rsidRPr="00D5421E">
              <w:rPr>
                <w:b/>
                <w:bCs/>
                <w:sz w:val="24"/>
                <w:szCs w:val="24"/>
              </w:rPr>
              <w:t>Desig</w:t>
            </w:r>
            <w:r w:rsidR="00A01D0B" w:rsidRPr="00D5421E">
              <w:rPr>
                <w:b/>
                <w:bCs/>
                <w:sz w:val="24"/>
                <w:szCs w:val="24"/>
              </w:rPr>
              <w:t>n</w:t>
            </w:r>
            <w:r w:rsidR="00A01D0B">
              <w:rPr>
                <w:sz w:val="24"/>
                <w:szCs w:val="24"/>
              </w:rPr>
              <w:t xml:space="preserve">: </w:t>
            </w:r>
            <w:r w:rsidR="00D5421E">
              <w:rPr>
                <w:sz w:val="24"/>
                <w:szCs w:val="24"/>
              </w:rPr>
              <w:t>99%</w:t>
            </w:r>
          </w:p>
          <w:p w14:paraId="56B985CA" w14:textId="0EBFBF8F" w:rsidR="00A91408" w:rsidRPr="00103832" w:rsidRDefault="00A91408" w:rsidP="00A01D0B">
            <w:pPr>
              <w:rPr>
                <w:sz w:val="24"/>
                <w:szCs w:val="24"/>
              </w:rPr>
            </w:pPr>
          </w:p>
        </w:tc>
      </w:tr>
      <w:tr w:rsidR="00A91408" w:rsidRPr="00F812D0" w14:paraId="504BA144" w14:textId="77777777" w:rsidTr="00752080">
        <w:trPr>
          <w:trHeight w:val="2357"/>
        </w:trPr>
        <w:tc>
          <w:tcPr>
            <w:tcW w:w="2295" w:type="dxa"/>
          </w:tcPr>
          <w:p w14:paraId="2AE9F778" w14:textId="77777777" w:rsidR="00A91408" w:rsidRDefault="00A91408" w:rsidP="0069177C">
            <w:pPr>
              <w:pStyle w:val="Heading1"/>
            </w:pPr>
            <w:r>
              <w:t>Project Update</w:t>
            </w:r>
          </w:p>
          <w:p w14:paraId="6CC78678" w14:textId="77777777" w:rsidR="00925A5E" w:rsidRDefault="00925A5E" w:rsidP="00925A5E">
            <w:pPr>
              <w:pStyle w:val="Heading1"/>
              <w:rPr>
                <w:b w:val="0"/>
                <w:bCs/>
                <w:sz w:val="20"/>
                <w:szCs w:val="20"/>
              </w:rPr>
            </w:pPr>
            <w:r w:rsidRPr="00925A5E">
              <w:rPr>
                <w:b w:val="0"/>
                <w:bCs/>
                <w:sz w:val="20"/>
                <w:szCs w:val="20"/>
              </w:rPr>
              <w:t xml:space="preserve">(Please include any information related to, RFQs, bids, </w:t>
            </w:r>
          </w:p>
          <w:p w14:paraId="2A032E94" w14:textId="10BAA7EE" w:rsidR="00925A5E" w:rsidRPr="00F812D0" w:rsidRDefault="00925A5E" w:rsidP="00925A5E">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571EB67C" w14:textId="7ACDE6C2" w:rsidR="00A91408" w:rsidRPr="00F812D0" w:rsidRDefault="007676C7" w:rsidP="007676C7">
            <w:r w:rsidRPr="00D5421E">
              <w:rPr>
                <w:b/>
                <w:bCs/>
                <w:sz w:val="24"/>
                <w:szCs w:val="24"/>
              </w:rPr>
              <w:t>August 2025</w:t>
            </w:r>
            <w:r w:rsidR="00D5421E">
              <w:rPr>
                <w:b/>
                <w:bCs/>
                <w:sz w:val="24"/>
                <w:szCs w:val="24"/>
              </w:rPr>
              <w:t xml:space="preserve"> </w:t>
            </w:r>
            <w:r w:rsidR="00D5421E">
              <w:rPr>
                <w:sz w:val="24"/>
                <w:szCs w:val="24"/>
              </w:rPr>
              <w:t>- No further project update</w:t>
            </w:r>
            <w:r w:rsidR="00B30077">
              <w:rPr>
                <w:sz w:val="24"/>
                <w:szCs w:val="24"/>
              </w:rPr>
              <w:t xml:space="preserve"> </w:t>
            </w:r>
            <w:proofErr w:type="gramStart"/>
            <w:r w:rsidR="00B30077">
              <w:rPr>
                <w:sz w:val="24"/>
                <w:szCs w:val="24"/>
              </w:rPr>
              <w:t>at this time</w:t>
            </w:r>
            <w:proofErr w:type="gramEnd"/>
            <w:r w:rsidR="00B30077">
              <w:rPr>
                <w:sz w:val="24"/>
                <w:szCs w:val="24"/>
              </w:rPr>
              <w:t>.</w:t>
            </w:r>
          </w:p>
        </w:tc>
      </w:tr>
      <w:tr w:rsidR="00A91408" w:rsidRPr="00F812D0" w14:paraId="46635302" w14:textId="77777777" w:rsidTr="00752080">
        <w:tc>
          <w:tcPr>
            <w:tcW w:w="2295" w:type="dxa"/>
          </w:tcPr>
          <w:p w14:paraId="747688DA" w14:textId="77777777" w:rsidR="00A91408" w:rsidRPr="00F812D0" w:rsidRDefault="00A91408" w:rsidP="0069177C">
            <w:pPr>
              <w:pStyle w:val="Heading1"/>
            </w:pPr>
            <w:r>
              <w:t xml:space="preserve">Any Additional information for Public </w:t>
            </w:r>
          </w:p>
          <w:p w14:paraId="026CF9ED" w14:textId="77777777" w:rsidR="00A91408" w:rsidRPr="00F812D0" w:rsidRDefault="00A91408" w:rsidP="0069177C">
            <w:pPr>
              <w:pStyle w:val="Heading2"/>
            </w:pPr>
          </w:p>
        </w:tc>
        <w:tc>
          <w:tcPr>
            <w:tcW w:w="7055" w:type="dxa"/>
          </w:tcPr>
          <w:p w14:paraId="29BCADC6" w14:textId="77777777" w:rsidR="00A91408" w:rsidRPr="00F812D0" w:rsidRDefault="00A91408" w:rsidP="0069177C"/>
        </w:tc>
      </w:tr>
    </w:tbl>
    <w:p w14:paraId="02F981FB" w14:textId="77777777" w:rsidR="00A91408" w:rsidRDefault="00A91408">
      <w:pPr>
        <w:rPr>
          <w:rFonts w:ascii="Segoe UI" w:hAnsi="Segoe UI" w:cs="Segoe UI"/>
        </w:rPr>
      </w:pPr>
    </w:p>
    <w:p w14:paraId="654921EB" w14:textId="77CF78A8" w:rsidR="00925A5E" w:rsidRDefault="00925A5E">
      <w:pPr>
        <w:rPr>
          <w:rFonts w:ascii="Segoe UI" w:hAnsi="Segoe UI" w:cs="Segoe UI"/>
        </w:rPr>
      </w:pPr>
    </w:p>
    <w:p w14:paraId="4179F80C" w14:textId="77777777" w:rsidR="00925A5E" w:rsidRDefault="00925A5E">
      <w:pPr>
        <w:rPr>
          <w:rFonts w:ascii="Segoe UI" w:hAnsi="Segoe UI" w:cs="Segoe UI"/>
        </w:rPr>
      </w:pPr>
    </w:p>
    <w:p w14:paraId="18BE3E03" w14:textId="77777777" w:rsidR="00925A5E" w:rsidRDefault="00925A5E">
      <w:pPr>
        <w:rPr>
          <w:rFonts w:ascii="Segoe UI" w:hAnsi="Segoe UI" w:cs="Segoe UI"/>
        </w:rPr>
      </w:pPr>
    </w:p>
    <w:p w14:paraId="088667C3" w14:textId="77777777" w:rsidR="00925A5E" w:rsidRDefault="00925A5E">
      <w:pPr>
        <w:rPr>
          <w:rFonts w:ascii="Segoe UI" w:hAnsi="Segoe UI" w:cs="Segoe UI"/>
        </w:rPr>
      </w:pPr>
    </w:p>
    <w:p w14:paraId="10070FBF" w14:textId="77777777" w:rsidR="00925A5E" w:rsidRDefault="00925A5E">
      <w:pPr>
        <w:rPr>
          <w:rFonts w:ascii="Segoe UI" w:hAnsi="Segoe UI" w:cs="Segoe UI"/>
        </w:rPr>
      </w:pPr>
    </w:p>
    <w:p w14:paraId="7BE9C2C5" w14:textId="77777777" w:rsidR="00752080" w:rsidRDefault="00752080" w:rsidP="00925A5E">
      <w:pPr>
        <w:rPr>
          <w:b/>
          <w:bCs/>
        </w:rPr>
      </w:pPr>
    </w:p>
    <w:p w14:paraId="4A71E7D6" w14:textId="77777777" w:rsidR="00DE4897" w:rsidRDefault="00DE4897" w:rsidP="00925A5E">
      <w:pPr>
        <w:rPr>
          <w:b/>
          <w:bCs/>
        </w:rPr>
      </w:pPr>
    </w:p>
    <w:p w14:paraId="1F9E87F2" w14:textId="77777777" w:rsidR="00D5421E" w:rsidRDefault="00D5421E" w:rsidP="00925A5E">
      <w:pPr>
        <w:rPr>
          <w:b/>
          <w:bCs/>
        </w:rPr>
      </w:pPr>
    </w:p>
    <w:p w14:paraId="21FC92EA" w14:textId="698B49E3" w:rsidR="00925A5E" w:rsidRPr="00A91408" w:rsidRDefault="00925A5E" w:rsidP="00925A5E">
      <w:pPr>
        <w:rPr>
          <w:b/>
          <w:bCs/>
        </w:rPr>
      </w:pPr>
      <w:r w:rsidRPr="00A91408">
        <w:rPr>
          <w:b/>
          <w:bCs/>
        </w:rPr>
        <w:lastRenderedPageBreak/>
        <w:t xml:space="preserve">2021 Bond Program – </w:t>
      </w:r>
      <w:r>
        <w:rPr>
          <w:b/>
          <w:bCs/>
        </w:rPr>
        <w:t>1</w:t>
      </w:r>
      <w:r w:rsidRPr="00A91408">
        <w:rPr>
          <w:b/>
          <w:bCs/>
        </w:rPr>
        <w:t>6</w:t>
      </w:r>
      <w:r>
        <w:rPr>
          <w:b/>
          <w:bCs/>
        </w:rPr>
        <w:t>,5</w:t>
      </w:r>
      <w:r w:rsidRPr="00A91408">
        <w:rPr>
          <w:b/>
          <w:bCs/>
        </w:rPr>
        <w:t xml:space="preserve">00,000 of $26.5 Million (Phase </w:t>
      </w:r>
      <w:r>
        <w:rPr>
          <w:b/>
          <w:bCs/>
        </w:rPr>
        <w:t>2</w:t>
      </w:r>
      <w:r w:rsidRPr="00A91408">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39A4B457" w14:textId="77777777" w:rsidTr="00752080">
        <w:trPr>
          <w:trHeight w:val="782"/>
        </w:trPr>
        <w:tc>
          <w:tcPr>
            <w:tcW w:w="2295" w:type="dxa"/>
          </w:tcPr>
          <w:p w14:paraId="005B2F64"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096B3914" w14:textId="418AE8B4" w:rsidR="00925A5E" w:rsidRDefault="00925A5E" w:rsidP="0069177C">
            <w:pPr>
              <w:rPr>
                <w:sz w:val="24"/>
                <w:szCs w:val="24"/>
              </w:rPr>
            </w:pPr>
            <w:bookmarkStart w:id="0" w:name="_Hlk207974964"/>
            <w:r>
              <w:rPr>
                <w:sz w:val="24"/>
                <w:szCs w:val="24"/>
              </w:rPr>
              <w:t xml:space="preserve">Street Panel Replacement </w:t>
            </w:r>
            <w:r w:rsidR="00E17C04">
              <w:rPr>
                <w:sz w:val="24"/>
                <w:szCs w:val="24"/>
              </w:rPr>
              <w:t>Phase 2</w:t>
            </w:r>
          </w:p>
          <w:bookmarkEnd w:id="0"/>
          <w:p w14:paraId="4535BD1C" w14:textId="13EA95AC" w:rsidR="00925A5E" w:rsidRPr="00103832" w:rsidRDefault="00925A5E" w:rsidP="0069177C">
            <w:pPr>
              <w:rPr>
                <w:sz w:val="24"/>
                <w:szCs w:val="24"/>
              </w:rPr>
            </w:pPr>
            <w:r>
              <w:rPr>
                <w:sz w:val="24"/>
                <w:szCs w:val="24"/>
              </w:rPr>
              <w:t>Budget: $</w:t>
            </w:r>
            <w:r w:rsidR="00E17C04">
              <w:rPr>
                <w:sz w:val="24"/>
                <w:szCs w:val="24"/>
              </w:rPr>
              <w:t>1,500,000</w:t>
            </w:r>
          </w:p>
        </w:tc>
      </w:tr>
      <w:tr w:rsidR="00925A5E" w:rsidRPr="00103832" w14:paraId="67DBC957" w14:textId="77777777" w:rsidTr="00752080">
        <w:trPr>
          <w:trHeight w:val="1232"/>
        </w:trPr>
        <w:tc>
          <w:tcPr>
            <w:tcW w:w="2295" w:type="dxa"/>
          </w:tcPr>
          <w:p w14:paraId="7EA7354F" w14:textId="77777777" w:rsidR="00925A5E" w:rsidRPr="00103832" w:rsidRDefault="00925A5E" w:rsidP="0069177C">
            <w:pPr>
              <w:pStyle w:val="Heading1"/>
              <w:rPr>
                <w:szCs w:val="24"/>
              </w:rPr>
            </w:pPr>
            <w:r w:rsidRPr="00103832">
              <w:rPr>
                <w:szCs w:val="24"/>
              </w:rPr>
              <w:t>Project Status</w:t>
            </w:r>
          </w:p>
          <w:p w14:paraId="6FB51161" w14:textId="77777777" w:rsidR="00925A5E" w:rsidRPr="00103832" w:rsidRDefault="00925A5E" w:rsidP="0069177C">
            <w:pPr>
              <w:pStyle w:val="Heading1"/>
              <w:rPr>
                <w:b w:val="0"/>
                <w:bCs/>
                <w:sz w:val="20"/>
                <w:szCs w:val="20"/>
              </w:rPr>
            </w:pPr>
            <w:r w:rsidRPr="00103832">
              <w:rPr>
                <w:b w:val="0"/>
                <w:bCs/>
                <w:sz w:val="20"/>
                <w:szCs w:val="20"/>
              </w:rPr>
              <w:t>(Please indicate percentage completed)</w:t>
            </w:r>
          </w:p>
        </w:tc>
        <w:tc>
          <w:tcPr>
            <w:tcW w:w="7055" w:type="dxa"/>
          </w:tcPr>
          <w:p w14:paraId="1C14DFD6" w14:textId="69C9676D" w:rsidR="00925A5E" w:rsidRPr="00103832" w:rsidRDefault="00E256FF" w:rsidP="0069177C">
            <w:pPr>
              <w:rPr>
                <w:sz w:val="24"/>
                <w:szCs w:val="24"/>
              </w:rPr>
            </w:pPr>
            <w:r w:rsidRPr="00D5421E">
              <w:rPr>
                <w:b/>
                <w:bCs/>
                <w:sz w:val="24"/>
                <w:szCs w:val="24"/>
              </w:rPr>
              <w:t xml:space="preserve">August </w:t>
            </w:r>
            <w:r w:rsidR="00D5421E" w:rsidRPr="00D5421E">
              <w:rPr>
                <w:b/>
                <w:bCs/>
                <w:sz w:val="24"/>
                <w:szCs w:val="24"/>
              </w:rPr>
              <w:t xml:space="preserve">2025 </w:t>
            </w:r>
            <w:r w:rsidRPr="00D5421E">
              <w:rPr>
                <w:b/>
                <w:bCs/>
                <w:sz w:val="24"/>
                <w:szCs w:val="24"/>
              </w:rPr>
              <w:t>Construction</w:t>
            </w:r>
            <w:r w:rsidRPr="00103832">
              <w:rPr>
                <w:sz w:val="24"/>
                <w:szCs w:val="24"/>
              </w:rPr>
              <w:t>:</w:t>
            </w:r>
            <w:r w:rsidR="00067D7C">
              <w:rPr>
                <w:sz w:val="24"/>
                <w:szCs w:val="24"/>
              </w:rPr>
              <w:t xml:space="preserve"> 15%</w:t>
            </w:r>
          </w:p>
        </w:tc>
      </w:tr>
      <w:tr w:rsidR="00925A5E" w:rsidRPr="00F812D0" w14:paraId="76EB5C71" w14:textId="77777777" w:rsidTr="00752080">
        <w:trPr>
          <w:trHeight w:val="2357"/>
        </w:trPr>
        <w:tc>
          <w:tcPr>
            <w:tcW w:w="2295" w:type="dxa"/>
          </w:tcPr>
          <w:p w14:paraId="75C7FC13" w14:textId="77777777" w:rsidR="00925A5E" w:rsidRDefault="00925A5E" w:rsidP="0069177C">
            <w:pPr>
              <w:pStyle w:val="Heading1"/>
            </w:pPr>
            <w:r>
              <w:t>Project Update</w:t>
            </w:r>
          </w:p>
          <w:p w14:paraId="141E4D35" w14:textId="77777777" w:rsidR="00925A5E" w:rsidRDefault="00925A5E" w:rsidP="0069177C">
            <w:pPr>
              <w:pStyle w:val="Heading1"/>
              <w:rPr>
                <w:b w:val="0"/>
                <w:bCs/>
                <w:sz w:val="20"/>
                <w:szCs w:val="20"/>
              </w:rPr>
            </w:pPr>
            <w:r w:rsidRPr="00925A5E">
              <w:rPr>
                <w:b w:val="0"/>
                <w:bCs/>
                <w:sz w:val="20"/>
                <w:szCs w:val="20"/>
              </w:rPr>
              <w:t xml:space="preserve">(Please include any information related to, RFQs, bids, </w:t>
            </w:r>
          </w:p>
          <w:p w14:paraId="698497BC" w14:textId="1291B1F5" w:rsidR="00925A5E" w:rsidRPr="00F812D0" w:rsidRDefault="00925A5E" w:rsidP="0069177C">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1EBDEAF4" w14:textId="484065B9" w:rsidR="00067D7C" w:rsidRPr="00D5421E" w:rsidRDefault="007676C7" w:rsidP="007676C7">
            <w:pPr>
              <w:rPr>
                <w:sz w:val="24"/>
                <w:szCs w:val="24"/>
              </w:rPr>
            </w:pPr>
            <w:r w:rsidRPr="00D5421E">
              <w:rPr>
                <w:b/>
                <w:bCs/>
                <w:sz w:val="24"/>
                <w:szCs w:val="24"/>
              </w:rPr>
              <w:t>August 2025</w:t>
            </w:r>
            <w:r w:rsidR="00D5421E">
              <w:rPr>
                <w:sz w:val="24"/>
                <w:szCs w:val="24"/>
              </w:rPr>
              <w:t xml:space="preserve"> - </w:t>
            </w:r>
            <w:r w:rsidR="00067D7C">
              <w:rPr>
                <w:sz w:val="24"/>
                <w:szCs w:val="24"/>
              </w:rPr>
              <w:t>The contractor has completed work on the outside lane of Yaupon between Fir Street and Banyan Street intersections. They have moved to the inner lane of this area.</w:t>
            </w:r>
          </w:p>
        </w:tc>
      </w:tr>
      <w:tr w:rsidR="00925A5E" w:rsidRPr="00F812D0" w14:paraId="74D74729" w14:textId="77777777" w:rsidTr="00752080">
        <w:tc>
          <w:tcPr>
            <w:tcW w:w="2295" w:type="dxa"/>
          </w:tcPr>
          <w:p w14:paraId="39995327" w14:textId="77777777" w:rsidR="00925A5E" w:rsidRPr="00F812D0" w:rsidRDefault="00925A5E" w:rsidP="0069177C">
            <w:pPr>
              <w:pStyle w:val="Heading1"/>
            </w:pPr>
            <w:r>
              <w:t xml:space="preserve">Any Additional information for Public </w:t>
            </w:r>
          </w:p>
          <w:p w14:paraId="4A17C8E6" w14:textId="77777777" w:rsidR="00925A5E" w:rsidRPr="00F812D0" w:rsidRDefault="00925A5E" w:rsidP="0069177C">
            <w:pPr>
              <w:pStyle w:val="Heading2"/>
            </w:pPr>
          </w:p>
        </w:tc>
        <w:tc>
          <w:tcPr>
            <w:tcW w:w="7055" w:type="dxa"/>
          </w:tcPr>
          <w:p w14:paraId="0D82FAAC" w14:textId="6D54C023" w:rsidR="00925A5E" w:rsidRPr="00F812D0" w:rsidRDefault="00925A5E" w:rsidP="0069177C"/>
        </w:tc>
      </w:tr>
    </w:tbl>
    <w:p w14:paraId="161796B0" w14:textId="77777777" w:rsidR="00925A5E" w:rsidRDefault="00925A5E">
      <w:pPr>
        <w:rPr>
          <w:rFonts w:ascii="Segoe UI" w:hAnsi="Segoe UI" w:cs="Segoe UI"/>
        </w:rPr>
      </w:pPr>
    </w:p>
    <w:p w14:paraId="33C732CB" w14:textId="77777777" w:rsidR="00DE4897" w:rsidRDefault="00DE4897">
      <w:pPr>
        <w:rPr>
          <w:rFonts w:ascii="Segoe UI" w:hAnsi="Segoe UI" w:cs="Segoe UI"/>
        </w:rPr>
      </w:pPr>
    </w:p>
    <w:p w14:paraId="6BF678D3" w14:textId="77777777" w:rsidR="00DE4897" w:rsidRDefault="00DE4897">
      <w:pPr>
        <w:rPr>
          <w:rFonts w:ascii="Segoe UI" w:hAnsi="Segoe UI" w:cs="Segoe UI"/>
        </w:rPr>
      </w:pPr>
    </w:p>
    <w:p w14:paraId="5B60D369" w14:textId="77777777" w:rsidR="00DE4897" w:rsidRDefault="00DE4897">
      <w:pPr>
        <w:rPr>
          <w:rFonts w:ascii="Segoe UI" w:hAnsi="Segoe UI" w:cs="Segoe UI"/>
        </w:rPr>
      </w:pPr>
    </w:p>
    <w:p w14:paraId="5BB2F361" w14:textId="77777777" w:rsidR="00DE4897" w:rsidRDefault="00DE4897">
      <w:pPr>
        <w:rPr>
          <w:rFonts w:ascii="Segoe UI" w:hAnsi="Segoe UI" w:cs="Segoe UI"/>
        </w:rPr>
      </w:pPr>
    </w:p>
    <w:p w14:paraId="7173D237" w14:textId="77777777" w:rsidR="00DE4897" w:rsidRDefault="00DE4897">
      <w:pPr>
        <w:rPr>
          <w:rFonts w:ascii="Segoe UI" w:hAnsi="Segoe UI" w:cs="Segoe UI"/>
        </w:rPr>
      </w:pPr>
    </w:p>
    <w:p w14:paraId="5BE5513C" w14:textId="77777777" w:rsidR="00DE4897" w:rsidRDefault="00DE4897">
      <w:pPr>
        <w:rPr>
          <w:rFonts w:ascii="Segoe UI" w:hAnsi="Segoe UI" w:cs="Segoe UI"/>
        </w:rPr>
      </w:pPr>
    </w:p>
    <w:p w14:paraId="159E09F3" w14:textId="77777777" w:rsidR="00DE4897" w:rsidRDefault="00DE4897">
      <w:pPr>
        <w:rPr>
          <w:rFonts w:ascii="Segoe UI" w:hAnsi="Segoe UI" w:cs="Segoe UI"/>
        </w:rPr>
      </w:pPr>
    </w:p>
    <w:p w14:paraId="244B494D" w14:textId="77777777" w:rsidR="00DE4897" w:rsidRDefault="00DE4897">
      <w:pPr>
        <w:rPr>
          <w:rFonts w:ascii="Segoe UI" w:hAnsi="Segoe UI" w:cs="Segoe UI"/>
        </w:rPr>
      </w:pPr>
    </w:p>
    <w:p w14:paraId="584044B2" w14:textId="6AF06B25" w:rsidR="00925A5E" w:rsidRDefault="00925A5E">
      <w:pPr>
        <w:rPr>
          <w:rFonts w:ascii="Segoe UI" w:hAnsi="Segoe UI" w:cs="Segoe UI"/>
        </w:rPr>
      </w:pPr>
      <w:r>
        <w:rPr>
          <w:rFonts w:ascii="Segoe UI" w:hAnsi="Segoe UI" w:cs="Segoe UI"/>
        </w:rPr>
        <w:lastRenderedPageBreak/>
        <w:t xml:space="preserve">Photos: </w:t>
      </w:r>
    </w:p>
    <w:p w14:paraId="1C81C7D3" w14:textId="7A2805D7" w:rsidR="00DE4897" w:rsidRPr="00DE4897" w:rsidRDefault="00DE4897">
      <w:pPr>
        <w:rPr>
          <w:sz w:val="24"/>
          <w:szCs w:val="24"/>
        </w:rPr>
      </w:pPr>
      <w:bookmarkStart w:id="1" w:name="_Hlk207975009"/>
      <w:r>
        <w:rPr>
          <w:sz w:val="24"/>
          <w:szCs w:val="24"/>
        </w:rPr>
        <w:t>August 2025: Street Panel Replacement Phase 2</w:t>
      </w:r>
    </w:p>
    <w:bookmarkEnd w:id="1"/>
    <w:p w14:paraId="7F50BC2C" w14:textId="7CA7642E" w:rsidR="00925A5E" w:rsidRDefault="00C15563">
      <w:pPr>
        <w:rPr>
          <w:rFonts w:ascii="Segoe UI" w:hAnsi="Segoe UI" w:cs="Segoe UI"/>
        </w:rPr>
      </w:pPr>
      <w:r>
        <w:rPr>
          <w:rFonts w:ascii="Segoe UI" w:hAnsi="Segoe UI" w:cs="Segoe UI"/>
          <w:noProof/>
        </w:rPr>
        <w:drawing>
          <wp:inline distT="0" distB="0" distL="0" distR="0" wp14:anchorId="2B154585" wp14:editId="7334B061">
            <wp:extent cx="5943600" cy="4457700"/>
            <wp:effectExtent l="0" t="0" r="0" b="0"/>
            <wp:docPr id="1063173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251E9C8" w14:textId="77777777" w:rsidR="007E6AD5" w:rsidRDefault="007E6AD5">
      <w:pPr>
        <w:rPr>
          <w:noProof/>
        </w:rPr>
      </w:pPr>
    </w:p>
    <w:p w14:paraId="576FBE51" w14:textId="77777777" w:rsidR="00492171" w:rsidRDefault="00492171">
      <w:pPr>
        <w:rPr>
          <w:noProof/>
        </w:rPr>
      </w:pPr>
    </w:p>
    <w:p w14:paraId="12F71FA4" w14:textId="77777777" w:rsidR="00492171" w:rsidRDefault="00492171">
      <w:pPr>
        <w:rPr>
          <w:noProof/>
        </w:rPr>
      </w:pPr>
    </w:p>
    <w:p w14:paraId="7A94A425" w14:textId="77777777" w:rsidR="00492171" w:rsidRDefault="00492171">
      <w:pPr>
        <w:rPr>
          <w:noProof/>
        </w:rPr>
      </w:pPr>
    </w:p>
    <w:p w14:paraId="3CC2DEFE" w14:textId="77777777" w:rsidR="00492171" w:rsidRDefault="00492171">
      <w:pPr>
        <w:rPr>
          <w:sz w:val="24"/>
          <w:szCs w:val="24"/>
        </w:rPr>
      </w:pPr>
    </w:p>
    <w:p w14:paraId="0AC83D9F" w14:textId="4D226D2B" w:rsidR="00492171" w:rsidRPr="00492171" w:rsidRDefault="00492171">
      <w:pPr>
        <w:rPr>
          <w:sz w:val="24"/>
          <w:szCs w:val="24"/>
        </w:rPr>
      </w:pPr>
      <w:r>
        <w:rPr>
          <w:sz w:val="24"/>
          <w:szCs w:val="24"/>
        </w:rPr>
        <w:t>August 2025: Street Panel Replacement Phase 2_2</w:t>
      </w:r>
    </w:p>
    <w:p w14:paraId="2440D691" w14:textId="75DB6C1C" w:rsidR="007E6AD5" w:rsidRDefault="00C15563">
      <w:pPr>
        <w:rPr>
          <w:rFonts w:ascii="Segoe UI" w:hAnsi="Segoe UI" w:cs="Segoe UI"/>
        </w:rPr>
      </w:pPr>
      <w:r>
        <w:rPr>
          <w:rFonts w:ascii="Segoe UI" w:hAnsi="Segoe UI" w:cs="Segoe UI"/>
          <w:noProof/>
        </w:rPr>
        <w:drawing>
          <wp:inline distT="0" distB="0" distL="0" distR="0" wp14:anchorId="01494624" wp14:editId="35AE9356">
            <wp:extent cx="6057900" cy="4543425"/>
            <wp:effectExtent l="0" t="4763" r="0" b="0"/>
            <wp:docPr id="1735102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058540" cy="4543905"/>
                    </a:xfrm>
                    <a:prstGeom prst="rect">
                      <a:avLst/>
                    </a:prstGeom>
                    <a:noFill/>
                    <a:ln>
                      <a:noFill/>
                    </a:ln>
                  </pic:spPr>
                </pic:pic>
              </a:graphicData>
            </a:graphic>
          </wp:inline>
        </w:drawing>
      </w:r>
    </w:p>
    <w:p w14:paraId="2E7BFC90" w14:textId="123DFDB0" w:rsidR="00925A5E" w:rsidRDefault="00925A5E">
      <w:pPr>
        <w:rPr>
          <w:rFonts w:ascii="Segoe UI" w:hAnsi="Segoe UI" w:cs="Segoe UI"/>
        </w:rPr>
      </w:pPr>
    </w:p>
    <w:p w14:paraId="1DE62C02" w14:textId="1F0B1AE1" w:rsidR="00925A5E" w:rsidRDefault="00925A5E">
      <w:pPr>
        <w:rPr>
          <w:rFonts w:ascii="Segoe UI" w:hAnsi="Segoe UI" w:cs="Segoe UI"/>
        </w:rPr>
      </w:pPr>
    </w:p>
    <w:p w14:paraId="1B666D05" w14:textId="77777777" w:rsidR="00925A5E" w:rsidRDefault="00925A5E">
      <w:pPr>
        <w:rPr>
          <w:rFonts w:ascii="Segoe UI" w:hAnsi="Segoe UI" w:cs="Segoe UI"/>
        </w:rPr>
      </w:pPr>
    </w:p>
    <w:p w14:paraId="65EA3CA4" w14:textId="77777777" w:rsidR="00752080" w:rsidRDefault="00752080" w:rsidP="00925A5E">
      <w:pPr>
        <w:rPr>
          <w:b/>
          <w:bCs/>
        </w:rPr>
      </w:pPr>
    </w:p>
    <w:p w14:paraId="34467411" w14:textId="576AFD4B"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5763EA40" w14:textId="77777777" w:rsidTr="00752080">
        <w:trPr>
          <w:trHeight w:val="782"/>
        </w:trPr>
        <w:tc>
          <w:tcPr>
            <w:tcW w:w="2295" w:type="dxa"/>
          </w:tcPr>
          <w:p w14:paraId="68B960BC"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2FF49BE3" w14:textId="77777777" w:rsidR="00925A5E" w:rsidRDefault="00925A5E" w:rsidP="0069177C">
            <w:pPr>
              <w:rPr>
                <w:sz w:val="24"/>
                <w:szCs w:val="24"/>
              </w:rPr>
            </w:pPr>
            <w:r>
              <w:rPr>
                <w:sz w:val="24"/>
                <w:szCs w:val="24"/>
              </w:rPr>
              <w:t xml:space="preserve">Police Department Expansion </w:t>
            </w:r>
          </w:p>
          <w:p w14:paraId="4774656D" w14:textId="4536ECAF" w:rsidR="00925A5E" w:rsidRPr="00103832" w:rsidRDefault="00492171" w:rsidP="0069177C">
            <w:pPr>
              <w:rPr>
                <w:sz w:val="24"/>
                <w:szCs w:val="24"/>
              </w:rPr>
            </w:pPr>
            <w:r>
              <w:rPr>
                <w:sz w:val="24"/>
                <w:szCs w:val="24"/>
              </w:rPr>
              <w:t>Estimated Budget: $5,400,000 – ($3 Million was approved by voters in 2025 and $2.4 Million was approved by voters in 2021)</w:t>
            </w:r>
          </w:p>
        </w:tc>
      </w:tr>
      <w:tr w:rsidR="00925A5E" w:rsidRPr="00103832" w14:paraId="26193996" w14:textId="77777777" w:rsidTr="00752080">
        <w:trPr>
          <w:trHeight w:val="1232"/>
        </w:trPr>
        <w:tc>
          <w:tcPr>
            <w:tcW w:w="2295" w:type="dxa"/>
          </w:tcPr>
          <w:p w14:paraId="2F1E896B" w14:textId="77777777" w:rsidR="00925A5E" w:rsidRPr="00103832" w:rsidRDefault="00925A5E" w:rsidP="0069177C">
            <w:pPr>
              <w:pStyle w:val="Heading1"/>
              <w:rPr>
                <w:szCs w:val="24"/>
              </w:rPr>
            </w:pPr>
            <w:r w:rsidRPr="00103832">
              <w:rPr>
                <w:szCs w:val="24"/>
              </w:rPr>
              <w:t>Project Status</w:t>
            </w:r>
          </w:p>
          <w:p w14:paraId="418AA47D" w14:textId="77777777" w:rsidR="00925A5E" w:rsidRPr="00103832" w:rsidRDefault="00925A5E" w:rsidP="0069177C">
            <w:pPr>
              <w:pStyle w:val="Heading1"/>
              <w:rPr>
                <w:b w:val="0"/>
                <w:bCs/>
                <w:sz w:val="20"/>
                <w:szCs w:val="20"/>
              </w:rPr>
            </w:pPr>
            <w:r w:rsidRPr="00103832">
              <w:rPr>
                <w:b w:val="0"/>
                <w:bCs/>
                <w:sz w:val="20"/>
                <w:szCs w:val="20"/>
              </w:rPr>
              <w:t>(Please indicate percentage completed)</w:t>
            </w:r>
          </w:p>
        </w:tc>
        <w:tc>
          <w:tcPr>
            <w:tcW w:w="7055" w:type="dxa"/>
          </w:tcPr>
          <w:p w14:paraId="5279CF79" w14:textId="78D86940" w:rsidR="00925A5E" w:rsidRPr="00103832" w:rsidRDefault="001E4CF5" w:rsidP="0069177C">
            <w:pPr>
              <w:rPr>
                <w:sz w:val="24"/>
                <w:szCs w:val="24"/>
              </w:rPr>
            </w:pPr>
            <w:r w:rsidRPr="00492171">
              <w:rPr>
                <w:b/>
                <w:bCs/>
                <w:sz w:val="24"/>
                <w:szCs w:val="24"/>
              </w:rPr>
              <w:t xml:space="preserve">August </w:t>
            </w:r>
            <w:r w:rsidR="00492171" w:rsidRPr="004E2B2B">
              <w:rPr>
                <w:b/>
                <w:bCs/>
                <w:sz w:val="24"/>
                <w:szCs w:val="24"/>
              </w:rPr>
              <w:t xml:space="preserve">2025 </w:t>
            </w:r>
            <w:r w:rsidR="007676C7" w:rsidRPr="004E2B2B">
              <w:rPr>
                <w:b/>
                <w:bCs/>
                <w:sz w:val="24"/>
                <w:szCs w:val="24"/>
              </w:rPr>
              <w:t>Design</w:t>
            </w:r>
            <w:r w:rsidR="007676C7" w:rsidRPr="00103832">
              <w:rPr>
                <w:sz w:val="24"/>
                <w:szCs w:val="24"/>
              </w:rPr>
              <w:t xml:space="preserve">: </w:t>
            </w:r>
            <w:r w:rsidR="00492171">
              <w:rPr>
                <w:sz w:val="24"/>
                <w:szCs w:val="24"/>
              </w:rPr>
              <w:t>0%</w:t>
            </w:r>
          </w:p>
        </w:tc>
      </w:tr>
      <w:tr w:rsidR="00925A5E" w:rsidRPr="00F812D0" w14:paraId="7537BA63" w14:textId="77777777" w:rsidTr="00752080">
        <w:trPr>
          <w:trHeight w:val="2357"/>
        </w:trPr>
        <w:tc>
          <w:tcPr>
            <w:tcW w:w="2295" w:type="dxa"/>
          </w:tcPr>
          <w:p w14:paraId="30C30729" w14:textId="77777777" w:rsidR="00925A5E" w:rsidRDefault="00925A5E" w:rsidP="0069177C">
            <w:pPr>
              <w:pStyle w:val="Heading1"/>
            </w:pPr>
            <w:r>
              <w:t>Project Update</w:t>
            </w:r>
          </w:p>
          <w:p w14:paraId="44F6774D" w14:textId="77777777" w:rsidR="00925A5E" w:rsidRDefault="00925A5E" w:rsidP="0069177C">
            <w:pPr>
              <w:pStyle w:val="Heading1"/>
              <w:rPr>
                <w:b w:val="0"/>
                <w:bCs/>
                <w:sz w:val="20"/>
                <w:szCs w:val="20"/>
              </w:rPr>
            </w:pPr>
            <w:r w:rsidRPr="00925A5E">
              <w:rPr>
                <w:b w:val="0"/>
                <w:bCs/>
                <w:sz w:val="20"/>
                <w:szCs w:val="20"/>
              </w:rPr>
              <w:t xml:space="preserve">(Please include any information related to, RFQs, bids, </w:t>
            </w:r>
          </w:p>
          <w:p w14:paraId="3E4BA2C9" w14:textId="72415868" w:rsidR="00925A5E" w:rsidRPr="00F812D0" w:rsidRDefault="00925A5E" w:rsidP="0069177C">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5884B433" w14:textId="2CE5446E" w:rsidR="00D5421E" w:rsidRPr="004E2B2B" w:rsidRDefault="007676C7" w:rsidP="00D5421E">
            <w:pPr>
              <w:textAlignment w:val="baseline"/>
              <w:rPr>
                <w:rFonts w:cstheme="minorHAnsi"/>
                <w:sz w:val="24"/>
                <w:szCs w:val="24"/>
              </w:rPr>
            </w:pPr>
            <w:r w:rsidRPr="00492171">
              <w:rPr>
                <w:b/>
                <w:bCs/>
                <w:sz w:val="24"/>
                <w:szCs w:val="24"/>
              </w:rPr>
              <w:t>August</w:t>
            </w:r>
            <w:r w:rsidR="004E2B2B">
              <w:rPr>
                <w:b/>
                <w:bCs/>
                <w:sz w:val="24"/>
                <w:szCs w:val="24"/>
              </w:rPr>
              <w:t>/September</w:t>
            </w:r>
            <w:r w:rsidRPr="00492171">
              <w:rPr>
                <w:b/>
                <w:bCs/>
                <w:sz w:val="24"/>
                <w:szCs w:val="24"/>
              </w:rPr>
              <w:t xml:space="preserve"> 2025</w:t>
            </w:r>
            <w:r w:rsidR="00492171">
              <w:rPr>
                <w:sz w:val="24"/>
                <w:szCs w:val="24"/>
              </w:rPr>
              <w:t xml:space="preserve"> - </w:t>
            </w:r>
            <w:r w:rsidR="00D5421E" w:rsidRPr="004E2B2B">
              <w:rPr>
                <w:rFonts w:cstheme="minorHAnsi"/>
                <w:sz w:val="24"/>
                <w:szCs w:val="24"/>
              </w:rPr>
              <w:t xml:space="preserve">On </w:t>
            </w:r>
            <w:r w:rsidR="00D5421E" w:rsidRPr="004E2B2B">
              <w:rPr>
                <w:rFonts w:eastAsia="Times New Roman" w:cstheme="minorHAnsi"/>
                <w:color w:val="000000"/>
                <w:sz w:val="24"/>
                <w:szCs w:val="24"/>
              </w:rPr>
              <w:t xml:space="preserve">September 2, 2025 – City Council approved the selection of two firms, </w:t>
            </w:r>
            <w:proofErr w:type="spellStart"/>
            <w:r w:rsidR="00D5421E" w:rsidRPr="004E2B2B">
              <w:rPr>
                <w:rFonts w:eastAsia="Times New Roman" w:cstheme="minorHAnsi"/>
                <w:color w:val="000000"/>
                <w:sz w:val="24"/>
                <w:szCs w:val="24"/>
              </w:rPr>
              <w:t>iAD</w:t>
            </w:r>
            <w:proofErr w:type="spellEnd"/>
            <w:r w:rsidR="00D5421E" w:rsidRPr="004E2B2B">
              <w:rPr>
                <w:rFonts w:eastAsia="Times New Roman" w:cstheme="minorHAnsi"/>
                <w:color w:val="000000"/>
                <w:sz w:val="24"/>
                <w:szCs w:val="24"/>
              </w:rPr>
              <w:t xml:space="preserve"> and PGAL, for the design of the 2025 Bond for Public Safety Facilities and authorized the City Manager to negotiate two contracts for professional architectural and engineering services.</w:t>
            </w:r>
          </w:p>
          <w:p w14:paraId="76B0BC61" w14:textId="7601FB9D" w:rsidR="00262160" w:rsidRPr="00492171" w:rsidRDefault="00262160" w:rsidP="007676C7">
            <w:pPr>
              <w:rPr>
                <w:sz w:val="24"/>
                <w:szCs w:val="24"/>
              </w:rPr>
            </w:pPr>
          </w:p>
        </w:tc>
      </w:tr>
      <w:tr w:rsidR="00925A5E" w:rsidRPr="00F812D0" w14:paraId="6FF85004" w14:textId="77777777" w:rsidTr="00752080">
        <w:tc>
          <w:tcPr>
            <w:tcW w:w="2295" w:type="dxa"/>
          </w:tcPr>
          <w:p w14:paraId="647C3CE9" w14:textId="77777777" w:rsidR="00925A5E" w:rsidRPr="00F812D0" w:rsidRDefault="00925A5E" w:rsidP="0069177C">
            <w:pPr>
              <w:pStyle w:val="Heading1"/>
            </w:pPr>
            <w:r>
              <w:t xml:space="preserve">Any Additional information for Public </w:t>
            </w:r>
          </w:p>
          <w:p w14:paraId="0D399A3A" w14:textId="77777777" w:rsidR="00925A5E" w:rsidRPr="00F812D0" w:rsidRDefault="00925A5E" w:rsidP="0069177C">
            <w:pPr>
              <w:pStyle w:val="Heading2"/>
            </w:pPr>
          </w:p>
        </w:tc>
        <w:tc>
          <w:tcPr>
            <w:tcW w:w="7055" w:type="dxa"/>
          </w:tcPr>
          <w:p w14:paraId="75DE65E7" w14:textId="77777777" w:rsidR="00925A5E" w:rsidRPr="00F812D0" w:rsidRDefault="00925A5E" w:rsidP="0069177C"/>
        </w:tc>
      </w:tr>
    </w:tbl>
    <w:p w14:paraId="45FDCA4B" w14:textId="77777777" w:rsidR="00925A5E" w:rsidRDefault="00925A5E">
      <w:pPr>
        <w:rPr>
          <w:rFonts w:ascii="Segoe UI" w:hAnsi="Segoe UI" w:cs="Segoe UI"/>
        </w:rPr>
      </w:pPr>
    </w:p>
    <w:p w14:paraId="7B053951" w14:textId="77777777" w:rsidR="00925A5E" w:rsidRDefault="00925A5E">
      <w:pPr>
        <w:rPr>
          <w:rFonts w:ascii="Segoe UI" w:hAnsi="Segoe UI" w:cs="Segoe UI"/>
        </w:rPr>
      </w:pPr>
    </w:p>
    <w:p w14:paraId="24578764" w14:textId="77777777" w:rsidR="00925A5E" w:rsidRDefault="00925A5E">
      <w:pPr>
        <w:rPr>
          <w:rFonts w:ascii="Segoe UI" w:hAnsi="Segoe UI" w:cs="Segoe UI"/>
        </w:rPr>
      </w:pPr>
    </w:p>
    <w:p w14:paraId="742D3940" w14:textId="77777777" w:rsidR="00925A5E" w:rsidRDefault="00925A5E">
      <w:pPr>
        <w:rPr>
          <w:rFonts w:ascii="Segoe UI" w:hAnsi="Segoe UI" w:cs="Segoe UI"/>
        </w:rPr>
      </w:pPr>
    </w:p>
    <w:p w14:paraId="6CB8C24E" w14:textId="77777777" w:rsidR="00925A5E" w:rsidRDefault="00925A5E">
      <w:pPr>
        <w:rPr>
          <w:rFonts w:ascii="Segoe UI" w:hAnsi="Segoe UI" w:cs="Segoe UI"/>
        </w:rPr>
      </w:pPr>
    </w:p>
    <w:p w14:paraId="1BC68D06" w14:textId="77777777" w:rsidR="00925A5E" w:rsidRDefault="00925A5E">
      <w:pPr>
        <w:rPr>
          <w:rFonts w:ascii="Segoe UI" w:hAnsi="Segoe UI" w:cs="Segoe UI"/>
        </w:rPr>
      </w:pPr>
    </w:p>
    <w:p w14:paraId="3DB0E8B0" w14:textId="77777777" w:rsidR="00752080" w:rsidRDefault="00752080" w:rsidP="00925A5E">
      <w:pPr>
        <w:rPr>
          <w:b/>
          <w:bCs/>
        </w:rPr>
      </w:pPr>
    </w:p>
    <w:p w14:paraId="2A4D7556" w14:textId="77777777" w:rsidR="00492171" w:rsidRDefault="00492171" w:rsidP="00925A5E">
      <w:pPr>
        <w:rPr>
          <w:b/>
          <w:bCs/>
        </w:rPr>
      </w:pPr>
    </w:p>
    <w:p w14:paraId="6229853C" w14:textId="77777777" w:rsidR="004E2B2B" w:rsidRDefault="004E2B2B" w:rsidP="00925A5E">
      <w:pPr>
        <w:rPr>
          <w:b/>
          <w:bCs/>
        </w:rPr>
      </w:pPr>
    </w:p>
    <w:p w14:paraId="1918D1A6" w14:textId="1B8F43D2"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65646B20" w14:textId="77777777" w:rsidTr="00752080">
        <w:trPr>
          <w:trHeight w:val="782"/>
        </w:trPr>
        <w:tc>
          <w:tcPr>
            <w:tcW w:w="2295" w:type="dxa"/>
          </w:tcPr>
          <w:p w14:paraId="1FC3BF9C"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7364E2F3" w14:textId="77777777" w:rsidR="00925A5E" w:rsidRDefault="00925A5E" w:rsidP="0069177C">
            <w:pPr>
              <w:rPr>
                <w:sz w:val="24"/>
                <w:szCs w:val="24"/>
              </w:rPr>
            </w:pPr>
            <w:r>
              <w:rPr>
                <w:sz w:val="24"/>
                <w:szCs w:val="24"/>
              </w:rPr>
              <w:t xml:space="preserve">Fire Department – Station 1 </w:t>
            </w:r>
          </w:p>
          <w:p w14:paraId="4B3257F0" w14:textId="1610E542" w:rsidR="00925A5E" w:rsidRPr="00103832" w:rsidRDefault="00492171" w:rsidP="0069177C">
            <w:pPr>
              <w:rPr>
                <w:sz w:val="24"/>
                <w:szCs w:val="24"/>
              </w:rPr>
            </w:pPr>
            <w:r>
              <w:rPr>
                <w:sz w:val="24"/>
                <w:szCs w:val="24"/>
              </w:rPr>
              <w:t>Estimated Budget: $3,000,000</w:t>
            </w:r>
          </w:p>
        </w:tc>
      </w:tr>
      <w:tr w:rsidR="00925A5E" w:rsidRPr="00103832" w14:paraId="499FF8AF" w14:textId="77777777" w:rsidTr="00752080">
        <w:trPr>
          <w:trHeight w:val="1232"/>
        </w:trPr>
        <w:tc>
          <w:tcPr>
            <w:tcW w:w="2295" w:type="dxa"/>
          </w:tcPr>
          <w:p w14:paraId="586E9BC4" w14:textId="77777777" w:rsidR="00925A5E" w:rsidRPr="00103832" w:rsidRDefault="00925A5E" w:rsidP="0069177C">
            <w:pPr>
              <w:pStyle w:val="Heading1"/>
              <w:rPr>
                <w:szCs w:val="24"/>
              </w:rPr>
            </w:pPr>
            <w:r w:rsidRPr="00103832">
              <w:rPr>
                <w:szCs w:val="24"/>
              </w:rPr>
              <w:t>Project Status</w:t>
            </w:r>
          </w:p>
          <w:p w14:paraId="265A92AF" w14:textId="77777777" w:rsidR="00925A5E" w:rsidRPr="00103832" w:rsidRDefault="00925A5E" w:rsidP="0069177C">
            <w:pPr>
              <w:pStyle w:val="Heading1"/>
              <w:rPr>
                <w:b w:val="0"/>
                <w:bCs/>
                <w:sz w:val="20"/>
                <w:szCs w:val="20"/>
              </w:rPr>
            </w:pPr>
            <w:r w:rsidRPr="00103832">
              <w:rPr>
                <w:b w:val="0"/>
                <w:bCs/>
                <w:sz w:val="20"/>
                <w:szCs w:val="20"/>
              </w:rPr>
              <w:t>(Please indicate percentage completed)</w:t>
            </w:r>
          </w:p>
        </w:tc>
        <w:tc>
          <w:tcPr>
            <w:tcW w:w="7055" w:type="dxa"/>
          </w:tcPr>
          <w:p w14:paraId="2B9D38FC" w14:textId="021BC543" w:rsidR="00925A5E" w:rsidRPr="00103832" w:rsidRDefault="001E4CF5" w:rsidP="007676C7">
            <w:pPr>
              <w:tabs>
                <w:tab w:val="left" w:pos="4425"/>
              </w:tabs>
              <w:rPr>
                <w:sz w:val="24"/>
                <w:szCs w:val="24"/>
              </w:rPr>
            </w:pPr>
            <w:r w:rsidRPr="00492171">
              <w:rPr>
                <w:b/>
                <w:bCs/>
                <w:sz w:val="24"/>
                <w:szCs w:val="24"/>
              </w:rPr>
              <w:t xml:space="preserve">August </w:t>
            </w:r>
            <w:r w:rsidR="00492171" w:rsidRPr="00492171">
              <w:rPr>
                <w:b/>
                <w:bCs/>
                <w:sz w:val="24"/>
                <w:szCs w:val="24"/>
              </w:rPr>
              <w:t xml:space="preserve">2025 </w:t>
            </w:r>
            <w:r w:rsidR="007676C7" w:rsidRPr="00492171">
              <w:rPr>
                <w:b/>
                <w:bCs/>
                <w:sz w:val="24"/>
                <w:szCs w:val="24"/>
              </w:rPr>
              <w:t>Design</w:t>
            </w:r>
            <w:r w:rsidR="007676C7" w:rsidRPr="00103832">
              <w:rPr>
                <w:sz w:val="24"/>
                <w:szCs w:val="24"/>
              </w:rPr>
              <w:t>:</w:t>
            </w:r>
            <w:r w:rsidR="00492171">
              <w:rPr>
                <w:sz w:val="24"/>
                <w:szCs w:val="24"/>
              </w:rPr>
              <w:t xml:space="preserve"> </w:t>
            </w:r>
            <w:r w:rsidR="00067D7C">
              <w:rPr>
                <w:sz w:val="24"/>
                <w:szCs w:val="24"/>
              </w:rPr>
              <w:t>0</w:t>
            </w:r>
            <w:r w:rsidR="00492171">
              <w:rPr>
                <w:sz w:val="24"/>
                <w:szCs w:val="24"/>
              </w:rPr>
              <w:t>%</w:t>
            </w:r>
          </w:p>
        </w:tc>
      </w:tr>
      <w:tr w:rsidR="00925A5E" w:rsidRPr="00F812D0" w14:paraId="5C84558A" w14:textId="77777777" w:rsidTr="00752080">
        <w:trPr>
          <w:trHeight w:val="2357"/>
        </w:trPr>
        <w:tc>
          <w:tcPr>
            <w:tcW w:w="2295" w:type="dxa"/>
          </w:tcPr>
          <w:p w14:paraId="191422F3" w14:textId="77777777" w:rsidR="00925A5E" w:rsidRDefault="00925A5E" w:rsidP="0069177C">
            <w:pPr>
              <w:pStyle w:val="Heading1"/>
            </w:pPr>
            <w:r>
              <w:t>Project Update</w:t>
            </w:r>
          </w:p>
          <w:p w14:paraId="348D81CB" w14:textId="77777777" w:rsidR="00925A5E" w:rsidRDefault="00925A5E" w:rsidP="0069177C">
            <w:pPr>
              <w:pStyle w:val="Heading1"/>
              <w:rPr>
                <w:b w:val="0"/>
                <w:bCs/>
                <w:sz w:val="20"/>
                <w:szCs w:val="20"/>
              </w:rPr>
            </w:pPr>
            <w:r w:rsidRPr="00925A5E">
              <w:rPr>
                <w:b w:val="0"/>
                <w:bCs/>
                <w:sz w:val="20"/>
                <w:szCs w:val="20"/>
              </w:rPr>
              <w:t xml:space="preserve">(Please include any information related to, RFQs, bids, </w:t>
            </w:r>
          </w:p>
          <w:p w14:paraId="33B92775" w14:textId="0F9789CA" w:rsidR="00925A5E" w:rsidRPr="00F812D0" w:rsidRDefault="00925A5E" w:rsidP="0069177C">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504076E2" w14:textId="063AAE0C" w:rsidR="00D5421E" w:rsidRPr="00D5421E" w:rsidRDefault="007676C7" w:rsidP="00D5421E">
            <w:pPr>
              <w:textAlignment w:val="baseline"/>
              <w:rPr>
                <w:rFonts w:ascii="Aptos" w:eastAsia="Times New Roman" w:hAnsi="Aptos" w:cs="Times New Roman"/>
                <w:color w:val="000000"/>
                <w:sz w:val="24"/>
                <w:szCs w:val="24"/>
              </w:rPr>
            </w:pPr>
            <w:r w:rsidRPr="00492171">
              <w:rPr>
                <w:b/>
                <w:bCs/>
                <w:sz w:val="24"/>
                <w:szCs w:val="24"/>
              </w:rPr>
              <w:t>August</w:t>
            </w:r>
            <w:r w:rsidR="004E2B2B">
              <w:rPr>
                <w:b/>
                <w:bCs/>
                <w:sz w:val="24"/>
                <w:szCs w:val="24"/>
              </w:rPr>
              <w:t xml:space="preserve">/September </w:t>
            </w:r>
            <w:r w:rsidRPr="00492171">
              <w:rPr>
                <w:b/>
                <w:bCs/>
                <w:sz w:val="24"/>
                <w:szCs w:val="24"/>
              </w:rPr>
              <w:t>2025</w:t>
            </w:r>
            <w:r w:rsidR="00492171">
              <w:rPr>
                <w:sz w:val="24"/>
                <w:szCs w:val="24"/>
              </w:rPr>
              <w:t xml:space="preserve"> - </w:t>
            </w:r>
            <w:r w:rsidR="00D5421E" w:rsidRPr="004E2B2B">
              <w:rPr>
                <w:rFonts w:eastAsia="Times New Roman" w:cstheme="minorHAnsi"/>
                <w:color w:val="000000"/>
                <w:sz w:val="24"/>
                <w:szCs w:val="24"/>
              </w:rPr>
              <w:t xml:space="preserve">On September 2, 2025 – City Council approved the selection of two firms, </w:t>
            </w:r>
            <w:proofErr w:type="spellStart"/>
            <w:r w:rsidR="00D5421E" w:rsidRPr="004E2B2B">
              <w:rPr>
                <w:rFonts w:eastAsia="Times New Roman" w:cstheme="minorHAnsi"/>
                <w:color w:val="000000"/>
                <w:sz w:val="24"/>
                <w:szCs w:val="24"/>
              </w:rPr>
              <w:t>iAD</w:t>
            </w:r>
            <w:proofErr w:type="spellEnd"/>
            <w:r w:rsidR="00D5421E" w:rsidRPr="004E2B2B">
              <w:rPr>
                <w:rFonts w:eastAsia="Times New Roman" w:cstheme="minorHAnsi"/>
                <w:color w:val="000000"/>
                <w:sz w:val="24"/>
                <w:szCs w:val="24"/>
              </w:rPr>
              <w:t xml:space="preserve"> and PGAL, for the design of the 2025 Bond for Public Safety Facilities and authorized the City Manager to negotiate two contracts for professional architectural and engineering services.</w:t>
            </w:r>
          </w:p>
          <w:p w14:paraId="612B7DC2" w14:textId="541D9CE8" w:rsidR="00262160" w:rsidRPr="00492171" w:rsidRDefault="00262160" w:rsidP="007676C7">
            <w:pPr>
              <w:rPr>
                <w:sz w:val="24"/>
                <w:szCs w:val="24"/>
              </w:rPr>
            </w:pPr>
          </w:p>
        </w:tc>
      </w:tr>
      <w:tr w:rsidR="00925A5E" w:rsidRPr="00F812D0" w14:paraId="49CE32D2" w14:textId="77777777" w:rsidTr="00752080">
        <w:tc>
          <w:tcPr>
            <w:tcW w:w="2295" w:type="dxa"/>
          </w:tcPr>
          <w:p w14:paraId="653412EF" w14:textId="77777777" w:rsidR="00925A5E" w:rsidRPr="00F812D0" w:rsidRDefault="00925A5E" w:rsidP="0069177C">
            <w:pPr>
              <w:pStyle w:val="Heading1"/>
            </w:pPr>
            <w:r>
              <w:t xml:space="preserve">Any Additional information for Public </w:t>
            </w:r>
          </w:p>
          <w:p w14:paraId="19C735B7" w14:textId="77777777" w:rsidR="00925A5E" w:rsidRPr="00F812D0" w:rsidRDefault="00925A5E" w:rsidP="0069177C">
            <w:pPr>
              <w:pStyle w:val="Heading2"/>
            </w:pPr>
          </w:p>
        </w:tc>
        <w:tc>
          <w:tcPr>
            <w:tcW w:w="7055" w:type="dxa"/>
          </w:tcPr>
          <w:p w14:paraId="0A646D9F" w14:textId="77777777" w:rsidR="00925A5E" w:rsidRPr="00F812D0" w:rsidRDefault="00925A5E" w:rsidP="0069177C"/>
        </w:tc>
      </w:tr>
    </w:tbl>
    <w:p w14:paraId="029055A9" w14:textId="77777777" w:rsidR="00925A5E" w:rsidRDefault="00925A5E">
      <w:pPr>
        <w:rPr>
          <w:rFonts w:ascii="Segoe UI" w:hAnsi="Segoe UI" w:cs="Segoe UI"/>
        </w:rPr>
      </w:pPr>
    </w:p>
    <w:p w14:paraId="00449D62" w14:textId="77777777" w:rsidR="00925A5E" w:rsidRDefault="00925A5E">
      <w:pPr>
        <w:rPr>
          <w:rFonts w:ascii="Segoe UI" w:hAnsi="Segoe UI" w:cs="Segoe UI"/>
        </w:rPr>
      </w:pPr>
    </w:p>
    <w:p w14:paraId="6FC08D6F" w14:textId="77777777" w:rsidR="00752080" w:rsidRDefault="00752080" w:rsidP="00925A5E">
      <w:pPr>
        <w:rPr>
          <w:b/>
          <w:bCs/>
        </w:rPr>
      </w:pPr>
    </w:p>
    <w:p w14:paraId="33A60EA4" w14:textId="77777777" w:rsidR="00377BFC" w:rsidRDefault="00377BFC" w:rsidP="00925A5E">
      <w:pPr>
        <w:rPr>
          <w:b/>
          <w:bCs/>
        </w:rPr>
      </w:pPr>
    </w:p>
    <w:p w14:paraId="345B0B4C" w14:textId="77777777" w:rsidR="00A01D0B" w:rsidRDefault="00A01D0B" w:rsidP="00925A5E">
      <w:pPr>
        <w:rPr>
          <w:b/>
          <w:bCs/>
        </w:rPr>
      </w:pPr>
    </w:p>
    <w:p w14:paraId="136F7B22" w14:textId="77777777" w:rsidR="00A01D0B" w:rsidRDefault="00A01D0B" w:rsidP="00925A5E">
      <w:pPr>
        <w:rPr>
          <w:b/>
          <w:bCs/>
        </w:rPr>
      </w:pPr>
    </w:p>
    <w:p w14:paraId="04C4909D" w14:textId="77777777" w:rsidR="00492171" w:rsidRDefault="00492171" w:rsidP="00925A5E">
      <w:pPr>
        <w:rPr>
          <w:b/>
          <w:bCs/>
        </w:rPr>
      </w:pPr>
    </w:p>
    <w:p w14:paraId="1DA5D1FF" w14:textId="77777777" w:rsidR="004E2B2B" w:rsidRDefault="004E2B2B" w:rsidP="00925A5E">
      <w:pPr>
        <w:rPr>
          <w:b/>
          <w:bCs/>
        </w:rPr>
      </w:pPr>
    </w:p>
    <w:p w14:paraId="4649E2D1" w14:textId="77777777" w:rsidR="004E2B2B" w:rsidRDefault="004E2B2B" w:rsidP="00925A5E">
      <w:pPr>
        <w:rPr>
          <w:b/>
          <w:bCs/>
        </w:rPr>
      </w:pPr>
    </w:p>
    <w:p w14:paraId="0A8A6B7C" w14:textId="6A7C86BD" w:rsidR="00925A5E" w:rsidRPr="00A91408" w:rsidRDefault="00925A5E" w:rsidP="00925A5E">
      <w:pPr>
        <w:rPr>
          <w:b/>
          <w:bCs/>
        </w:rPr>
      </w:pPr>
      <w:r w:rsidRPr="00A91408">
        <w:rPr>
          <w:b/>
          <w:bCs/>
        </w:rPr>
        <w:lastRenderedPageBreak/>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747AE994" w14:textId="77777777" w:rsidTr="00752080">
        <w:trPr>
          <w:trHeight w:val="782"/>
        </w:trPr>
        <w:tc>
          <w:tcPr>
            <w:tcW w:w="2295" w:type="dxa"/>
          </w:tcPr>
          <w:p w14:paraId="6A10AAEF"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1C7A847E" w14:textId="12896562" w:rsidR="00925A5E" w:rsidRDefault="00925A5E" w:rsidP="0069177C">
            <w:pPr>
              <w:rPr>
                <w:sz w:val="24"/>
                <w:szCs w:val="24"/>
              </w:rPr>
            </w:pPr>
            <w:r>
              <w:rPr>
                <w:sz w:val="24"/>
                <w:szCs w:val="24"/>
              </w:rPr>
              <w:t>Street Panel Replacements</w:t>
            </w:r>
          </w:p>
          <w:p w14:paraId="23399E4E" w14:textId="04B876D9" w:rsidR="00925A5E" w:rsidRPr="00103832" w:rsidRDefault="00925A5E" w:rsidP="0069177C">
            <w:pPr>
              <w:rPr>
                <w:sz w:val="24"/>
                <w:szCs w:val="24"/>
              </w:rPr>
            </w:pPr>
            <w:r>
              <w:rPr>
                <w:sz w:val="24"/>
                <w:szCs w:val="24"/>
              </w:rPr>
              <w:t>Estimated Budget: $8,100,000</w:t>
            </w:r>
          </w:p>
        </w:tc>
      </w:tr>
      <w:tr w:rsidR="00925A5E" w:rsidRPr="00103832" w14:paraId="4A94FB4E" w14:textId="77777777" w:rsidTr="00752080">
        <w:trPr>
          <w:trHeight w:val="1232"/>
        </w:trPr>
        <w:tc>
          <w:tcPr>
            <w:tcW w:w="2295" w:type="dxa"/>
          </w:tcPr>
          <w:p w14:paraId="2A5FCB67" w14:textId="77777777" w:rsidR="00925A5E" w:rsidRPr="00103832" w:rsidRDefault="00925A5E" w:rsidP="0069177C">
            <w:pPr>
              <w:pStyle w:val="Heading1"/>
              <w:rPr>
                <w:szCs w:val="24"/>
              </w:rPr>
            </w:pPr>
            <w:r w:rsidRPr="00103832">
              <w:rPr>
                <w:szCs w:val="24"/>
              </w:rPr>
              <w:t>Project Status</w:t>
            </w:r>
          </w:p>
          <w:p w14:paraId="380AF2FA" w14:textId="77777777" w:rsidR="00925A5E" w:rsidRPr="00103832" w:rsidRDefault="00925A5E" w:rsidP="0069177C">
            <w:pPr>
              <w:pStyle w:val="Heading1"/>
              <w:rPr>
                <w:b w:val="0"/>
                <w:bCs/>
                <w:sz w:val="20"/>
                <w:szCs w:val="20"/>
              </w:rPr>
            </w:pPr>
            <w:r w:rsidRPr="00103832">
              <w:rPr>
                <w:b w:val="0"/>
                <w:bCs/>
                <w:sz w:val="20"/>
                <w:szCs w:val="20"/>
              </w:rPr>
              <w:t>(Please indicate percentage completed)</w:t>
            </w:r>
          </w:p>
        </w:tc>
        <w:tc>
          <w:tcPr>
            <w:tcW w:w="7055" w:type="dxa"/>
          </w:tcPr>
          <w:p w14:paraId="17184261" w14:textId="6AB8C56F" w:rsidR="00925A5E" w:rsidRPr="00103832" w:rsidRDefault="007676C7" w:rsidP="007676C7">
            <w:pPr>
              <w:tabs>
                <w:tab w:val="left" w:pos="4710"/>
              </w:tabs>
              <w:rPr>
                <w:sz w:val="24"/>
                <w:szCs w:val="24"/>
              </w:rPr>
            </w:pPr>
            <w:r w:rsidRPr="00492171">
              <w:rPr>
                <w:b/>
                <w:bCs/>
                <w:sz w:val="24"/>
                <w:szCs w:val="24"/>
              </w:rPr>
              <w:t xml:space="preserve">August </w:t>
            </w:r>
            <w:r w:rsidR="00492171" w:rsidRPr="00492171">
              <w:rPr>
                <w:b/>
                <w:bCs/>
                <w:sz w:val="24"/>
                <w:szCs w:val="24"/>
              </w:rPr>
              <w:t xml:space="preserve">2025 </w:t>
            </w:r>
            <w:r w:rsidRPr="00492171">
              <w:rPr>
                <w:b/>
                <w:bCs/>
                <w:sz w:val="24"/>
                <w:szCs w:val="24"/>
              </w:rPr>
              <w:t>Design</w:t>
            </w:r>
            <w:r w:rsidRPr="00103832">
              <w:rPr>
                <w:sz w:val="24"/>
                <w:szCs w:val="24"/>
              </w:rPr>
              <w:t xml:space="preserve">: </w:t>
            </w:r>
            <w:r w:rsidR="00067D7C">
              <w:rPr>
                <w:sz w:val="24"/>
                <w:szCs w:val="24"/>
              </w:rPr>
              <w:t>0</w:t>
            </w:r>
            <w:r w:rsidR="00492171">
              <w:rPr>
                <w:sz w:val="24"/>
                <w:szCs w:val="24"/>
              </w:rPr>
              <w:t>%</w:t>
            </w:r>
          </w:p>
          <w:p w14:paraId="18B749C0" w14:textId="03EC917C" w:rsidR="00925A5E" w:rsidRPr="00103832" w:rsidRDefault="00925A5E" w:rsidP="007676C7">
            <w:pPr>
              <w:tabs>
                <w:tab w:val="left" w:pos="4710"/>
              </w:tabs>
              <w:rPr>
                <w:sz w:val="24"/>
                <w:szCs w:val="24"/>
              </w:rPr>
            </w:pPr>
          </w:p>
        </w:tc>
      </w:tr>
      <w:tr w:rsidR="00925A5E" w:rsidRPr="00F812D0" w14:paraId="51D5B759" w14:textId="77777777" w:rsidTr="00752080">
        <w:trPr>
          <w:trHeight w:val="2357"/>
        </w:trPr>
        <w:tc>
          <w:tcPr>
            <w:tcW w:w="2295" w:type="dxa"/>
          </w:tcPr>
          <w:p w14:paraId="5079ADC9" w14:textId="77777777" w:rsidR="00925A5E" w:rsidRDefault="00925A5E" w:rsidP="0069177C">
            <w:pPr>
              <w:pStyle w:val="Heading1"/>
            </w:pPr>
            <w:r>
              <w:t>Project Update</w:t>
            </w:r>
          </w:p>
          <w:p w14:paraId="670CD8AD" w14:textId="77777777" w:rsidR="00925A5E" w:rsidRDefault="00925A5E" w:rsidP="0069177C">
            <w:pPr>
              <w:pStyle w:val="Heading1"/>
              <w:rPr>
                <w:b w:val="0"/>
                <w:bCs/>
                <w:sz w:val="20"/>
                <w:szCs w:val="20"/>
              </w:rPr>
            </w:pPr>
            <w:r w:rsidRPr="00925A5E">
              <w:rPr>
                <w:b w:val="0"/>
                <w:bCs/>
                <w:sz w:val="20"/>
                <w:szCs w:val="20"/>
              </w:rPr>
              <w:t xml:space="preserve">(Please include any information related to, RFQs, bids, </w:t>
            </w:r>
          </w:p>
          <w:p w14:paraId="72E14AD3" w14:textId="566D7EA1" w:rsidR="00925A5E" w:rsidRPr="00F812D0" w:rsidRDefault="00925A5E" w:rsidP="0069177C">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58FC533B" w14:textId="655937FC" w:rsidR="004E2B2B" w:rsidRDefault="007676C7" w:rsidP="004E2B2B">
            <w:pPr>
              <w:autoSpaceDE w:val="0"/>
              <w:autoSpaceDN w:val="0"/>
              <w:adjustRightInd w:val="0"/>
              <w:spacing w:after="0" w:line="240" w:lineRule="auto"/>
              <w:rPr>
                <w:rFonts w:cstheme="minorHAnsi"/>
                <w:sz w:val="24"/>
                <w:szCs w:val="24"/>
              </w:rPr>
            </w:pPr>
            <w:r w:rsidRPr="00492171">
              <w:rPr>
                <w:b/>
                <w:bCs/>
                <w:sz w:val="24"/>
                <w:szCs w:val="24"/>
              </w:rPr>
              <w:t>August 2025</w:t>
            </w:r>
            <w:r w:rsidR="00492171">
              <w:rPr>
                <w:sz w:val="24"/>
                <w:szCs w:val="24"/>
              </w:rPr>
              <w:t xml:space="preserve"> - </w:t>
            </w:r>
            <w:r w:rsidR="004E2B2B" w:rsidRPr="004E2B2B">
              <w:rPr>
                <w:rFonts w:cstheme="minorHAnsi"/>
                <w:sz w:val="24"/>
                <w:szCs w:val="24"/>
              </w:rPr>
              <w:t>On August 4, 2025 – City Council approved the selection of three separate engineering firms—Baker &amp; Lawson, Dunaway, and Parra</w:t>
            </w:r>
            <w:r w:rsidR="004E2B2B">
              <w:rPr>
                <w:rFonts w:cstheme="minorHAnsi"/>
                <w:sz w:val="24"/>
                <w:szCs w:val="24"/>
              </w:rPr>
              <w:t xml:space="preserve"> </w:t>
            </w:r>
            <w:r w:rsidR="004E2B2B" w:rsidRPr="004E2B2B">
              <w:rPr>
                <w:rFonts w:cstheme="minorHAnsi"/>
                <w:sz w:val="24"/>
                <w:szCs w:val="24"/>
              </w:rPr>
              <w:t xml:space="preserve">&amp; Co.—for the 2025 Bond Spot Repairs of concrete pavement panels and authorized the City Manager to negotiate three separate contracts for design engineering professional services. </w:t>
            </w:r>
          </w:p>
          <w:p w14:paraId="59CD5687" w14:textId="77777777" w:rsidR="004E2B2B" w:rsidRPr="004E2B2B" w:rsidRDefault="004E2B2B" w:rsidP="004E2B2B">
            <w:pPr>
              <w:autoSpaceDE w:val="0"/>
              <w:autoSpaceDN w:val="0"/>
              <w:adjustRightInd w:val="0"/>
              <w:spacing w:after="0" w:line="240" w:lineRule="auto"/>
              <w:rPr>
                <w:rFonts w:cstheme="minorHAnsi"/>
                <w:sz w:val="24"/>
                <w:szCs w:val="24"/>
              </w:rPr>
            </w:pPr>
          </w:p>
          <w:p w14:paraId="480062A9" w14:textId="10C56828" w:rsidR="00D5421E" w:rsidRPr="004E2B2B" w:rsidRDefault="00C15563" w:rsidP="004E2B2B">
            <w:pPr>
              <w:rPr>
                <w:noProof/>
                <w:sz w:val="24"/>
                <w:szCs w:val="24"/>
              </w:rPr>
            </w:pPr>
            <w:r w:rsidRPr="00492171">
              <w:rPr>
                <w:noProof/>
                <w:sz w:val="24"/>
                <w:szCs w:val="24"/>
              </w:rPr>
              <w:t>Meetings with the selected engineers are being scheduled to review the portions of the project that each will be designing and get estimates for review.</w:t>
            </w:r>
            <w:r w:rsidR="00D5421E">
              <w:rPr>
                <w:rFonts w:ascii="Calibri" w:hAnsi="Calibri" w:cs="Calibri"/>
                <w:sz w:val="24"/>
                <w:szCs w:val="24"/>
              </w:rPr>
              <w:t xml:space="preserve"> </w:t>
            </w:r>
          </w:p>
        </w:tc>
      </w:tr>
      <w:tr w:rsidR="00925A5E" w:rsidRPr="00F812D0" w14:paraId="19F9D5A2" w14:textId="77777777" w:rsidTr="00752080">
        <w:tc>
          <w:tcPr>
            <w:tcW w:w="2295" w:type="dxa"/>
          </w:tcPr>
          <w:p w14:paraId="1B52C075" w14:textId="77777777" w:rsidR="00925A5E" w:rsidRPr="00F812D0" w:rsidRDefault="00925A5E" w:rsidP="0069177C">
            <w:pPr>
              <w:pStyle w:val="Heading1"/>
            </w:pPr>
            <w:r>
              <w:t xml:space="preserve">Any Additional information for Public </w:t>
            </w:r>
          </w:p>
          <w:p w14:paraId="50AE0F63" w14:textId="77777777" w:rsidR="00925A5E" w:rsidRPr="00F812D0" w:rsidRDefault="00925A5E" w:rsidP="0069177C">
            <w:pPr>
              <w:pStyle w:val="Heading2"/>
            </w:pPr>
          </w:p>
        </w:tc>
        <w:tc>
          <w:tcPr>
            <w:tcW w:w="7055" w:type="dxa"/>
          </w:tcPr>
          <w:p w14:paraId="40911C5C" w14:textId="77777777" w:rsidR="00925A5E" w:rsidRPr="00F812D0" w:rsidRDefault="00925A5E" w:rsidP="0069177C"/>
        </w:tc>
      </w:tr>
    </w:tbl>
    <w:p w14:paraId="6A238528" w14:textId="77777777" w:rsidR="00925A5E" w:rsidRDefault="00925A5E">
      <w:pPr>
        <w:rPr>
          <w:rFonts w:ascii="Segoe UI" w:hAnsi="Segoe UI" w:cs="Segoe UI"/>
        </w:rPr>
      </w:pPr>
    </w:p>
    <w:p w14:paraId="20D6286E" w14:textId="77777777" w:rsidR="00492171" w:rsidRDefault="00492171">
      <w:pPr>
        <w:rPr>
          <w:rFonts w:ascii="Segoe UI" w:hAnsi="Segoe UI" w:cs="Segoe UI"/>
        </w:rPr>
      </w:pPr>
    </w:p>
    <w:p w14:paraId="07FCE59E" w14:textId="77777777" w:rsidR="00492171" w:rsidRDefault="00492171">
      <w:pPr>
        <w:rPr>
          <w:rFonts w:ascii="Segoe UI" w:hAnsi="Segoe UI" w:cs="Segoe UI"/>
        </w:rPr>
      </w:pPr>
    </w:p>
    <w:p w14:paraId="3251BB0A" w14:textId="77777777" w:rsidR="00492171" w:rsidRDefault="00492171">
      <w:pPr>
        <w:rPr>
          <w:rFonts w:ascii="Segoe UI" w:hAnsi="Segoe UI" w:cs="Segoe UI"/>
        </w:rPr>
      </w:pPr>
    </w:p>
    <w:p w14:paraId="6F7573BD" w14:textId="77777777" w:rsidR="00492171" w:rsidRDefault="00492171">
      <w:pPr>
        <w:rPr>
          <w:rFonts w:ascii="Segoe UI" w:hAnsi="Segoe UI" w:cs="Segoe UI"/>
        </w:rPr>
      </w:pPr>
    </w:p>
    <w:p w14:paraId="79F259F1" w14:textId="77777777" w:rsidR="004E2B2B" w:rsidRDefault="004E2B2B">
      <w:pPr>
        <w:rPr>
          <w:rFonts w:ascii="Segoe UI" w:hAnsi="Segoe UI" w:cs="Segoe UI"/>
        </w:rPr>
      </w:pPr>
    </w:p>
    <w:p w14:paraId="773617A8" w14:textId="77777777" w:rsidR="00E24639" w:rsidRDefault="00E24639">
      <w:pPr>
        <w:rPr>
          <w:rFonts w:ascii="Segoe UI" w:hAnsi="Segoe UI" w:cs="Segoe UI"/>
        </w:rPr>
      </w:pPr>
    </w:p>
    <w:p w14:paraId="15AB23CA" w14:textId="05570A62" w:rsidR="00492171" w:rsidRDefault="00492171">
      <w:pPr>
        <w:rPr>
          <w:rFonts w:ascii="Segoe UI" w:hAnsi="Segoe UI" w:cs="Segoe UI"/>
        </w:rPr>
      </w:pPr>
      <w:r>
        <w:rPr>
          <w:rFonts w:ascii="Segoe UI" w:hAnsi="Segoe UI" w:cs="Segoe UI"/>
        </w:rPr>
        <w:lastRenderedPageBreak/>
        <w:t xml:space="preserve">Photos: </w:t>
      </w:r>
    </w:p>
    <w:p w14:paraId="12EA3EA3" w14:textId="02FE8E2D" w:rsidR="00492171" w:rsidRDefault="00492171">
      <w:pPr>
        <w:rPr>
          <w:rFonts w:ascii="Segoe UI" w:hAnsi="Segoe UI" w:cs="Segoe UI"/>
        </w:rPr>
      </w:pPr>
      <w:r>
        <w:rPr>
          <w:rFonts w:ascii="Segoe UI" w:hAnsi="Segoe UI" w:cs="Segoe UI"/>
        </w:rPr>
        <w:t xml:space="preserve">August 2025 – 2025 Street Assessment </w:t>
      </w:r>
    </w:p>
    <w:p w14:paraId="423D7A7E" w14:textId="6D6B8D5D" w:rsidR="00925A5E" w:rsidRDefault="00C15563">
      <w:pPr>
        <w:rPr>
          <w:rFonts w:ascii="Segoe UI" w:hAnsi="Segoe UI" w:cs="Segoe UI"/>
        </w:rPr>
      </w:pPr>
      <w:r>
        <w:rPr>
          <w:rFonts w:ascii="Segoe UI" w:hAnsi="Segoe UI" w:cs="Segoe UI"/>
          <w:noProof/>
        </w:rPr>
        <w:drawing>
          <wp:inline distT="0" distB="0" distL="0" distR="0" wp14:anchorId="521B0C37" wp14:editId="78363454">
            <wp:extent cx="5943600" cy="3845560"/>
            <wp:effectExtent l="0" t="0" r="0" b="2540"/>
            <wp:docPr id="1261991813"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91813" name="Picture 5" descr="Diagra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14E12770" w14:textId="77777777" w:rsidR="00925A5E" w:rsidRDefault="00925A5E">
      <w:pPr>
        <w:rPr>
          <w:rFonts w:ascii="Segoe UI" w:hAnsi="Segoe UI" w:cs="Segoe UI"/>
        </w:rPr>
      </w:pPr>
    </w:p>
    <w:p w14:paraId="0CF7859B" w14:textId="77777777" w:rsidR="00925A5E" w:rsidRDefault="00925A5E">
      <w:pPr>
        <w:rPr>
          <w:rFonts w:ascii="Segoe UI" w:hAnsi="Segoe UI" w:cs="Segoe UI"/>
        </w:rPr>
      </w:pPr>
    </w:p>
    <w:p w14:paraId="733EF311" w14:textId="77777777" w:rsidR="00925A5E" w:rsidRDefault="00925A5E">
      <w:pPr>
        <w:rPr>
          <w:rFonts w:ascii="Segoe UI" w:hAnsi="Segoe UI" w:cs="Segoe UI"/>
        </w:rPr>
      </w:pPr>
    </w:p>
    <w:p w14:paraId="72E28B1A" w14:textId="77777777" w:rsidR="00752080" w:rsidRDefault="00752080" w:rsidP="00925A5E">
      <w:pPr>
        <w:rPr>
          <w:b/>
          <w:bCs/>
        </w:rPr>
      </w:pPr>
    </w:p>
    <w:p w14:paraId="3E071559" w14:textId="77777777" w:rsidR="00A01D0B" w:rsidRDefault="00A01D0B" w:rsidP="00925A5E">
      <w:pPr>
        <w:rPr>
          <w:b/>
          <w:bCs/>
        </w:rPr>
      </w:pPr>
    </w:p>
    <w:p w14:paraId="6ED8C163" w14:textId="77777777" w:rsidR="00A01D0B" w:rsidRDefault="00A01D0B" w:rsidP="00925A5E">
      <w:pPr>
        <w:rPr>
          <w:b/>
          <w:bCs/>
        </w:rPr>
      </w:pPr>
    </w:p>
    <w:p w14:paraId="380EDA03" w14:textId="77777777" w:rsidR="00492171" w:rsidRDefault="00492171" w:rsidP="00925A5E">
      <w:pPr>
        <w:rPr>
          <w:b/>
          <w:bCs/>
        </w:rPr>
      </w:pPr>
    </w:p>
    <w:p w14:paraId="0519CDFA" w14:textId="77777777" w:rsidR="00492171" w:rsidRDefault="00492171" w:rsidP="00925A5E">
      <w:pPr>
        <w:rPr>
          <w:b/>
          <w:bCs/>
        </w:rPr>
      </w:pPr>
    </w:p>
    <w:p w14:paraId="717B7182" w14:textId="77777777" w:rsidR="00492171" w:rsidRDefault="00492171" w:rsidP="00925A5E">
      <w:pPr>
        <w:rPr>
          <w:b/>
          <w:bCs/>
        </w:rPr>
      </w:pPr>
    </w:p>
    <w:p w14:paraId="72774149" w14:textId="77777777" w:rsidR="00492171" w:rsidRDefault="00492171" w:rsidP="00925A5E">
      <w:pPr>
        <w:rPr>
          <w:b/>
          <w:bCs/>
        </w:rPr>
      </w:pPr>
    </w:p>
    <w:p w14:paraId="0712F014" w14:textId="77777777" w:rsidR="00E24639" w:rsidRDefault="00E24639" w:rsidP="00925A5E">
      <w:pPr>
        <w:rPr>
          <w:b/>
          <w:bCs/>
        </w:rPr>
      </w:pPr>
    </w:p>
    <w:p w14:paraId="3A3E5477" w14:textId="382BE592" w:rsidR="00925A5E" w:rsidRPr="00A91408" w:rsidRDefault="00925A5E" w:rsidP="00925A5E">
      <w:pPr>
        <w:rPr>
          <w:b/>
          <w:bCs/>
        </w:rPr>
      </w:pPr>
      <w:r w:rsidRPr="00A91408">
        <w:rPr>
          <w:b/>
          <w:bCs/>
        </w:rPr>
        <w:t>202</w:t>
      </w:r>
      <w:r>
        <w:rPr>
          <w:b/>
          <w:bCs/>
        </w:rPr>
        <w:t>5</w:t>
      </w:r>
      <w:r w:rsidRPr="00A91408">
        <w:rPr>
          <w:b/>
          <w:bCs/>
        </w:rPr>
        <w:t xml:space="preserve"> Bond Program – </w:t>
      </w:r>
      <w:r>
        <w:rPr>
          <w:b/>
          <w:bCs/>
        </w:rPr>
        <w:t>$20,400,000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88" w:type="dxa"/>
          <w:right w:w="115" w:type="dxa"/>
        </w:tblCellMar>
        <w:tblLook w:val="04A0" w:firstRow="1" w:lastRow="0" w:firstColumn="1" w:lastColumn="0" w:noHBand="0" w:noVBand="1"/>
      </w:tblPr>
      <w:tblGrid>
        <w:gridCol w:w="2295"/>
        <w:gridCol w:w="7055"/>
      </w:tblGrid>
      <w:tr w:rsidR="00925A5E" w:rsidRPr="00103832" w14:paraId="2E7AE3D0" w14:textId="77777777" w:rsidTr="00752080">
        <w:trPr>
          <w:trHeight w:val="782"/>
        </w:trPr>
        <w:tc>
          <w:tcPr>
            <w:tcW w:w="2295" w:type="dxa"/>
          </w:tcPr>
          <w:p w14:paraId="6D005FE1" w14:textId="77777777" w:rsidR="00925A5E" w:rsidRPr="00F812D0" w:rsidRDefault="00925A5E" w:rsidP="0069177C">
            <w:pPr>
              <w:pStyle w:val="Heading1"/>
              <w:rPr>
                <w:rFonts w:eastAsiaTheme="minorHAnsi" w:cstheme="minorBidi"/>
                <w:sz w:val="28"/>
                <w:szCs w:val="28"/>
              </w:rPr>
            </w:pPr>
            <w:r>
              <w:t>Project Name</w:t>
            </w:r>
          </w:p>
        </w:tc>
        <w:tc>
          <w:tcPr>
            <w:tcW w:w="7055" w:type="dxa"/>
          </w:tcPr>
          <w:p w14:paraId="53E71066" w14:textId="77777777" w:rsidR="00925A5E" w:rsidRDefault="00925A5E" w:rsidP="0069177C">
            <w:pPr>
              <w:rPr>
                <w:sz w:val="24"/>
                <w:szCs w:val="24"/>
              </w:rPr>
            </w:pPr>
            <w:r>
              <w:rPr>
                <w:sz w:val="24"/>
                <w:szCs w:val="24"/>
              </w:rPr>
              <w:t xml:space="preserve">Drainage </w:t>
            </w:r>
          </w:p>
          <w:p w14:paraId="23C743A5" w14:textId="6DCAEBDE" w:rsidR="00925A5E" w:rsidRPr="00103832" w:rsidRDefault="00925A5E" w:rsidP="0069177C">
            <w:pPr>
              <w:rPr>
                <w:sz w:val="24"/>
                <w:szCs w:val="24"/>
              </w:rPr>
            </w:pPr>
            <w:r>
              <w:rPr>
                <w:sz w:val="24"/>
                <w:szCs w:val="24"/>
              </w:rPr>
              <w:t>Budget: $4,000,000</w:t>
            </w:r>
          </w:p>
        </w:tc>
      </w:tr>
      <w:tr w:rsidR="00925A5E" w:rsidRPr="00103832" w14:paraId="385BE203" w14:textId="77777777" w:rsidTr="00752080">
        <w:trPr>
          <w:trHeight w:val="1232"/>
        </w:trPr>
        <w:tc>
          <w:tcPr>
            <w:tcW w:w="2295" w:type="dxa"/>
          </w:tcPr>
          <w:p w14:paraId="3B82785B" w14:textId="77777777" w:rsidR="00925A5E" w:rsidRPr="00103832" w:rsidRDefault="00925A5E" w:rsidP="0069177C">
            <w:pPr>
              <w:pStyle w:val="Heading1"/>
              <w:rPr>
                <w:szCs w:val="24"/>
              </w:rPr>
            </w:pPr>
            <w:r w:rsidRPr="00103832">
              <w:rPr>
                <w:szCs w:val="24"/>
              </w:rPr>
              <w:t>Project Status</w:t>
            </w:r>
          </w:p>
          <w:p w14:paraId="17501414" w14:textId="77777777" w:rsidR="00925A5E" w:rsidRPr="00103832" w:rsidRDefault="00925A5E" w:rsidP="0069177C">
            <w:pPr>
              <w:pStyle w:val="Heading1"/>
              <w:rPr>
                <w:b w:val="0"/>
                <w:bCs/>
                <w:sz w:val="20"/>
                <w:szCs w:val="20"/>
              </w:rPr>
            </w:pPr>
            <w:r w:rsidRPr="00103832">
              <w:rPr>
                <w:b w:val="0"/>
                <w:bCs/>
                <w:sz w:val="20"/>
                <w:szCs w:val="20"/>
              </w:rPr>
              <w:t>(Please indicate percentage completed)</w:t>
            </w:r>
          </w:p>
        </w:tc>
        <w:tc>
          <w:tcPr>
            <w:tcW w:w="7055" w:type="dxa"/>
          </w:tcPr>
          <w:p w14:paraId="3054AFDF" w14:textId="59B5844E" w:rsidR="00A01D0B" w:rsidRDefault="007676C7" w:rsidP="007676C7">
            <w:pPr>
              <w:tabs>
                <w:tab w:val="left" w:pos="4425"/>
              </w:tabs>
              <w:rPr>
                <w:sz w:val="24"/>
                <w:szCs w:val="24"/>
              </w:rPr>
            </w:pPr>
            <w:r w:rsidRPr="00275473">
              <w:rPr>
                <w:b/>
                <w:bCs/>
                <w:sz w:val="24"/>
                <w:szCs w:val="24"/>
              </w:rPr>
              <w:t xml:space="preserve">August </w:t>
            </w:r>
            <w:r w:rsidR="00275473" w:rsidRPr="00275473">
              <w:rPr>
                <w:b/>
                <w:bCs/>
                <w:sz w:val="24"/>
                <w:szCs w:val="24"/>
              </w:rPr>
              <w:t xml:space="preserve">2025 </w:t>
            </w:r>
            <w:r w:rsidRPr="00275473">
              <w:rPr>
                <w:b/>
                <w:bCs/>
                <w:sz w:val="24"/>
                <w:szCs w:val="24"/>
              </w:rPr>
              <w:t>Design</w:t>
            </w:r>
            <w:r w:rsidRPr="00103832">
              <w:rPr>
                <w:sz w:val="24"/>
                <w:szCs w:val="24"/>
              </w:rPr>
              <w:t xml:space="preserve">: </w:t>
            </w:r>
            <w:r w:rsidR="00275473">
              <w:rPr>
                <w:sz w:val="24"/>
                <w:szCs w:val="24"/>
              </w:rPr>
              <w:t>0%</w:t>
            </w:r>
            <w:r>
              <w:rPr>
                <w:sz w:val="24"/>
                <w:szCs w:val="24"/>
              </w:rPr>
              <w:t xml:space="preserve">                           </w:t>
            </w:r>
          </w:p>
          <w:p w14:paraId="1BB636AA" w14:textId="3D9CF827" w:rsidR="00925A5E" w:rsidRPr="00103832" w:rsidRDefault="00925A5E" w:rsidP="007676C7">
            <w:pPr>
              <w:tabs>
                <w:tab w:val="left" w:pos="4425"/>
              </w:tabs>
              <w:rPr>
                <w:sz w:val="24"/>
                <w:szCs w:val="24"/>
              </w:rPr>
            </w:pPr>
          </w:p>
        </w:tc>
      </w:tr>
      <w:tr w:rsidR="00925A5E" w:rsidRPr="00F812D0" w14:paraId="4BCE9F1C" w14:textId="77777777" w:rsidTr="00752080">
        <w:trPr>
          <w:trHeight w:val="2357"/>
        </w:trPr>
        <w:tc>
          <w:tcPr>
            <w:tcW w:w="2295" w:type="dxa"/>
          </w:tcPr>
          <w:p w14:paraId="37FA6728" w14:textId="77777777" w:rsidR="00925A5E" w:rsidRDefault="00925A5E" w:rsidP="0069177C">
            <w:pPr>
              <w:pStyle w:val="Heading1"/>
            </w:pPr>
            <w:r>
              <w:t>Project Update</w:t>
            </w:r>
          </w:p>
          <w:p w14:paraId="1C5429BF" w14:textId="77777777" w:rsidR="00925A5E" w:rsidRDefault="00925A5E" w:rsidP="0069177C">
            <w:pPr>
              <w:pStyle w:val="Heading1"/>
              <w:rPr>
                <w:b w:val="0"/>
                <w:bCs/>
                <w:sz w:val="20"/>
                <w:szCs w:val="20"/>
              </w:rPr>
            </w:pPr>
            <w:r w:rsidRPr="00925A5E">
              <w:rPr>
                <w:b w:val="0"/>
                <w:bCs/>
                <w:sz w:val="20"/>
                <w:szCs w:val="20"/>
              </w:rPr>
              <w:t xml:space="preserve">(Please include any information related to, RFQs, bids, </w:t>
            </w:r>
          </w:p>
          <w:p w14:paraId="63D25169" w14:textId="16D4E426" w:rsidR="00925A5E" w:rsidRPr="00F812D0" w:rsidRDefault="00925A5E" w:rsidP="0069177C">
            <w:pPr>
              <w:pStyle w:val="Heading1"/>
            </w:pPr>
            <w:r w:rsidRPr="00925A5E">
              <w:rPr>
                <w:b w:val="0"/>
                <w:bCs/>
                <w:sz w:val="20"/>
                <w:szCs w:val="20"/>
              </w:rPr>
              <w:t>pre-development meetings</w:t>
            </w:r>
            <w:r>
              <w:rPr>
                <w:b w:val="0"/>
                <w:bCs/>
                <w:sz w:val="20"/>
                <w:szCs w:val="20"/>
              </w:rPr>
              <w:t>,</w:t>
            </w:r>
            <w:r w:rsidRPr="00925A5E">
              <w:rPr>
                <w:b w:val="0"/>
                <w:bCs/>
                <w:sz w:val="20"/>
                <w:szCs w:val="20"/>
              </w:rPr>
              <w:t xml:space="preserve"> etc. that is applicable</w:t>
            </w:r>
            <w:r w:rsidR="00E17C04">
              <w:rPr>
                <w:b w:val="0"/>
                <w:bCs/>
                <w:sz w:val="20"/>
                <w:szCs w:val="20"/>
              </w:rPr>
              <w:t xml:space="preserve"> at the time</w:t>
            </w:r>
            <w:r w:rsidRPr="00925A5E">
              <w:rPr>
                <w:b w:val="0"/>
                <w:bCs/>
                <w:sz w:val="20"/>
                <w:szCs w:val="20"/>
              </w:rPr>
              <w:t>)</w:t>
            </w:r>
          </w:p>
        </w:tc>
        <w:tc>
          <w:tcPr>
            <w:tcW w:w="7055" w:type="dxa"/>
          </w:tcPr>
          <w:p w14:paraId="168A1EDC" w14:textId="31771371" w:rsidR="00B722F5" w:rsidRPr="00B30077" w:rsidRDefault="00B30077" w:rsidP="00275473">
            <w:pPr>
              <w:rPr>
                <w:sz w:val="24"/>
                <w:szCs w:val="24"/>
              </w:rPr>
            </w:pPr>
            <w:r w:rsidRPr="00B30077">
              <w:rPr>
                <w:b/>
                <w:bCs/>
                <w:sz w:val="24"/>
                <w:szCs w:val="24"/>
              </w:rPr>
              <w:t>August 2025</w:t>
            </w:r>
            <w:r>
              <w:rPr>
                <w:sz w:val="24"/>
                <w:szCs w:val="24"/>
              </w:rPr>
              <w:t xml:space="preserve"> - </w:t>
            </w:r>
            <w:r w:rsidRPr="00B30077">
              <w:rPr>
                <w:sz w:val="24"/>
                <w:szCs w:val="24"/>
              </w:rPr>
              <w:t>No current project</w:t>
            </w:r>
            <w:r>
              <w:rPr>
                <w:sz w:val="24"/>
                <w:szCs w:val="24"/>
              </w:rPr>
              <w:t xml:space="preserve">s </w:t>
            </w:r>
            <w:proofErr w:type="gramStart"/>
            <w:r>
              <w:rPr>
                <w:sz w:val="24"/>
                <w:szCs w:val="24"/>
              </w:rPr>
              <w:t>at this time</w:t>
            </w:r>
            <w:proofErr w:type="gramEnd"/>
            <w:r w:rsidRPr="00B30077">
              <w:rPr>
                <w:sz w:val="24"/>
                <w:szCs w:val="24"/>
              </w:rPr>
              <w:t xml:space="preserve">. </w:t>
            </w:r>
          </w:p>
        </w:tc>
      </w:tr>
      <w:tr w:rsidR="00925A5E" w:rsidRPr="00F812D0" w14:paraId="01F531B4" w14:textId="77777777" w:rsidTr="00752080">
        <w:tc>
          <w:tcPr>
            <w:tcW w:w="2295" w:type="dxa"/>
          </w:tcPr>
          <w:p w14:paraId="4D33017F" w14:textId="77777777" w:rsidR="00925A5E" w:rsidRPr="00F812D0" w:rsidRDefault="00925A5E" w:rsidP="0069177C">
            <w:pPr>
              <w:pStyle w:val="Heading1"/>
            </w:pPr>
            <w:r>
              <w:t xml:space="preserve">Any Additional information for Public </w:t>
            </w:r>
          </w:p>
          <w:p w14:paraId="38CD4C50" w14:textId="77777777" w:rsidR="00925A5E" w:rsidRPr="00F812D0" w:rsidRDefault="00925A5E" w:rsidP="0069177C">
            <w:pPr>
              <w:pStyle w:val="Heading2"/>
            </w:pPr>
          </w:p>
        </w:tc>
        <w:tc>
          <w:tcPr>
            <w:tcW w:w="7055" w:type="dxa"/>
          </w:tcPr>
          <w:p w14:paraId="36F57779" w14:textId="77777777" w:rsidR="00925A5E" w:rsidRPr="00F812D0" w:rsidRDefault="00925A5E" w:rsidP="0069177C"/>
        </w:tc>
      </w:tr>
    </w:tbl>
    <w:p w14:paraId="2DDAE280" w14:textId="561D5043" w:rsidR="00925A5E" w:rsidRPr="00A15C29" w:rsidRDefault="00925A5E">
      <w:pPr>
        <w:rPr>
          <w:rFonts w:ascii="Segoe UI" w:hAnsi="Segoe UI" w:cs="Segoe UI"/>
        </w:rPr>
      </w:pPr>
    </w:p>
    <w:sectPr w:rsidR="00925A5E" w:rsidRPr="00A15C2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20B8B" w14:textId="77777777" w:rsidR="00103832" w:rsidRDefault="00103832" w:rsidP="00E32EEA">
      <w:pPr>
        <w:spacing w:after="0" w:line="240" w:lineRule="auto"/>
      </w:pPr>
      <w:r>
        <w:separator/>
      </w:r>
    </w:p>
  </w:endnote>
  <w:endnote w:type="continuationSeparator" w:id="0">
    <w:p w14:paraId="6C19B97A" w14:textId="77777777" w:rsidR="00103832" w:rsidRDefault="00103832" w:rsidP="00E3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1B50" w14:textId="77777777" w:rsidR="00103832" w:rsidRDefault="00103832" w:rsidP="00E32EEA">
      <w:pPr>
        <w:spacing w:after="0" w:line="240" w:lineRule="auto"/>
      </w:pPr>
      <w:r>
        <w:separator/>
      </w:r>
    </w:p>
  </w:footnote>
  <w:footnote w:type="continuationSeparator" w:id="0">
    <w:p w14:paraId="4CCC7863" w14:textId="77777777" w:rsidR="00103832" w:rsidRDefault="00103832" w:rsidP="00E32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E5F0" w14:textId="44A4B1F6" w:rsidR="0009478B" w:rsidRDefault="0009478B">
    <w:pPr>
      <w:pStyle w:val="Header"/>
    </w:pPr>
    <w:r>
      <w:t>August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832"/>
    <w:rsid w:val="0000201D"/>
    <w:rsid w:val="00002828"/>
    <w:rsid w:val="000213FB"/>
    <w:rsid w:val="00067D7C"/>
    <w:rsid w:val="0009478B"/>
    <w:rsid w:val="00103832"/>
    <w:rsid w:val="00131A00"/>
    <w:rsid w:val="00143136"/>
    <w:rsid w:val="001455C6"/>
    <w:rsid w:val="001D2BCF"/>
    <w:rsid w:val="001E4CF5"/>
    <w:rsid w:val="001F576C"/>
    <w:rsid w:val="002114AB"/>
    <w:rsid w:val="00230777"/>
    <w:rsid w:val="00231BBD"/>
    <w:rsid w:val="002533B3"/>
    <w:rsid w:val="002606BC"/>
    <w:rsid w:val="00262160"/>
    <w:rsid w:val="00275473"/>
    <w:rsid w:val="00282DCF"/>
    <w:rsid w:val="00291026"/>
    <w:rsid w:val="002B3462"/>
    <w:rsid w:val="0030172E"/>
    <w:rsid w:val="003744B8"/>
    <w:rsid w:val="00377BFC"/>
    <w:rsid w:val="003854FE"/>
    <w:rsid w:val="00397814"/>
    <w:rsid w:val="003A2893"/>
    <w:rsid w:val="003C06EB"/>
    <w:rsid w:val="003F31BD"/>
    <w:rsid w:val="00492171"/>
    <w:rsid w:val="004E2B2B"/>
    <w:rsid w:val="005148C0"/>
    <w:rsid w:val="00516AEC"/>
    <w:rsid w:val="00595008"/>
    <w:rsid w:val="005957AD"/>
    <w:rsid w:val="005B54FF"/>
    <w:rsid w:val="00627632"/>
    <w:rsid w:val="00636204"/>
    <w:rsid w:val="00636F9F"/>
    <w:rsid w:val="00663054"/>
    <w:rsid w:val="00673A1F"/>
    <w:rsid w:val="006B2DD1"/>
    <w:rsid w:val="006C3412"/>
    <w:rsid w:val="006F5049"/>
    <w:rsid w:val="00752080"/>
    <w:rsid w:val="00757863"/>
    <w:rsid w:val="007676C7"/>
    <w:rsid w:val="00780047"/>
    <w:rsid w:val="007D40AB"/>
    <w:rsid w:val="007E6AD5"/>
    <w:rsid w:val="00886B5E"/>
    <w:rsid w:val="008C7475"/>
    <w:rsid w:val="008D1197"/>
    <w:rsid w:val="008D1AA6"/>
    <w:rsid w:val="00925A5E"/>
    <w:rsid w:val="009F6BA9"/>
    <w:rsid w:val="00A01D0B"/>
    <w:rsid w:val="00A15C29"/>
    <w:rsid w:val="00A66E7A"/>
    <w:rsid w:val="00A91408"/>
    <w:rsid w:val="00AD463C"/>
    <w:rsid w:val="00B30077"/>
    <w:rsid w:val="00B722F5"/>
    <w:rsid w:val="00B77A95"/>
    <w:rsid w:val="00C111A6"/>
    <w:rsid w:val="00C15563"/>
    <w:rsid w:val="00CD2E1F"/>
    <w:rsid w:val="00CF3DD1"/>
    <w:rsid w:val="00D5421E"/>
    <w:rsid w:val="00DE4897"/>
    <w:rsid w:val="00DF45C4"/>
    <w:rsid w:val="00E17C04"/>
    <w:rsid w:val="00E24639"/>
    <w:rsid w:val="00E256FF"/>
    <w:rsid w:val="00E32EEA"/>
    <w:rsid w:val="00E53E8B"/>
    <w:rsid w:val="00E81D40"/>
    <w:rsid w:val="00E927BA"/>
    <w:rsid w:val="00F63EA8"/>
    <w:rsid w:val="00F719B5"/>
    <w:rsid w:val="00F8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C4AE2"/>
  <w15:chartTrackingRefBased/>
  <w15:docId w15:val="{7C6BE422-7BD5-4DB1-BD60-F3E658AD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2D0"/>
  </w:style>
  <w:style w:type="paragraph" w:styleId="Heading1">
    <w:name w:val="heading 1"/>
    <w:basedOn w:val="Normal"/>
    <w:link w:val="Heading1Char"/>
    <w:uiPriority w:val="9"/>
    <w:qFormat/>
    <w:rsid w:val="00F812D0"/>
    <w:pPr>
      <w:spacing w:after="0"/>
      <w:contextualSpacing/>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F812D0"/>
    <w:pPr>
      <w:spacing w:after="0"/>
      <w:outlineLvl w:val="1"/>
    </w:pPr>
    <w:rPr>
      <w:rFonts w:eastAsiaTheme="majorEastAsia" w:cstheme="majorBidi"/>
      <w:sz w:val="20"/>
      <w:szCs w:val="26"/>
    </w:rPr>
  </w:style>
  <w:style w:type="paragraph" w:styleId="Heading3">
    <w:name w:val="heading 3"/>
    <w:basedOn w:val="Normal"/>
    <w:next w:val="Normal"/>
    <w:link w:val="Heading3Char"/>
    <w:uiPriority w:val="9"/>
    <w:semiHidden/>
    <w:unhideWhenUsed/>
    <w:qFormat/>
    <w:rsid w:val="00CD2E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12D0"/>
    <w:rPr>
      <w:rFonts w:eastAsiaTheme="majorEastAsia" w:cstheme="majorBidi"/>
      <w:b/>
      <w:sz w:val="24"/>
      <w:szCs w:val="32"/>
    </w:rPr>
  </w:style>
  <w:style w:type="paragraph" w:styleId="Title">
    <w:name w:val="Title"/>
    <w:basedOn w:val="Normal"/>
    <w:link w:val="TitleChar"/>
    <w:uiPriority w:val="1"/>
    <w:qFormat/>
    <w:rsid w:val="00F812D0"/>
    <w:pPr>
      <w:contextualSpacing/>
      <w:jc w:val="center"/>
    </w:pPr>
    <w:rPr>
      <w:rFonts w:asciiTheme="majorHAnsi" w:eastAsiaTheme="majorEastAsia" w:hAnsiTheme="majorHAnsi" w:cstheme="majorBidi"/>
      <w:b/>
      <w:kern w:val="28"/>
      <w:sz w:val="36"/>
      <w:szCs w:val="56"/>
    </w:rPr>
  </w:style>
  <w:style w:type="character" w:customStyle="1" w:styleId="TitleChar">
    <w:name w:val="Title Char"/>
    <w:basedOn w:val="DefaultParagraphFont"/>
    <w:link w:val="Title"/>
    <w:uiPriority w:val="1"/>
    <w:rsid w:val="00F812D0"/>
    <w:rPr>
      <w:rFonts w:asciiTheme="majorHAnsi" w:eastAsiaTheme="majorEastAsia" w:hAnsiTheme="majorHAnsi" w:cstheme="majorBidi"/>
      <w:b/>
      <w:kern w:val="28"/>
      <w:sz w:val="36"/>
      <w:szCs w:val="56"/>
    </w:rPr>
  </w:style>
  <w:style w:type="character" w:styleId="PlaceholderText">
    <w:name w:val="Placeholder Text"/>
    <w:basedOn w:val="DefaultParagraphFont"/>
    <w:uiPriority w:val="99"/>
    <w:semiHidden/>
    <w:rsid w:val="00F812D0"/>
    <w:rPr>
      <w:color w:val="808080"/>
    </w:rPr>
  </w:style>
  <w:style w:type="paragraph" w:styleId="Subtitle">
    <w:name w:val="Subtitle"/>
    <w:basedOn w:val="Normal"/>
    <w:next w:val="Normal"/>
    <w:link w:val="SubtitleChar"/>
    <w:uiPriority w:val="11"/>
    <w:semiHidden/>
    <w:unhideWhenUsed/>
    <w:qFormat/>
    <w:rsid w:val="00F812D0"/>
    <w:pPr>
      <w:numPr>
        <w:ilvl w:val="1"/>
      </w:numPr>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F812D0"/>
    <w:rPr>
      <w:rFonts w:eastAsiaTheme="minorEastAsia"/>
      <w:color w:val="5A5A5A" w:themeColor="text1" w:themeTint="A5"/>
      <w:sz w:val="22"/>
      <w:szCs w:val="22"/>
    </w:rPr>
  </w:style>
  <w:style w:type="character" w:customStyle="1" w:styleId="Heading2Char">
    <w:name w:val="Heading 2 Char"/>
    <w:basedOn w:val="DefaultParagraphFont"/>
    <w:link w:val="Heading2"/>
    <w:uiPriority w:val="9"/>
    <w:rsid w:val="00F812D0"/>
    <w:rPr>
      <w:rFonts w:eastAsiaTheme="majorEastAsia" w:cstheme="majorBidi"/>
      <w:sz w:val="20"/>
      <w:szCs w:val="26"/>
    </w:rPr>
  </w:style>
  <w:style w:type="paragraph" w:styleId="Header">
    <w:name w:val="header"/>
    <w:basedOn w:val="Normal"/>
    <w:link w:val="HeaderChar"/>
    <w:uiPriority w:val="99"/>
    <w:unhideWhenUsed/>
    <w:rsid w:val="00A91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408"/>
  </w:style>
  <w:style w:type="paragraph" w:styleId="Footer">
    <w:name w:val="footer"/>
    <w:basedOn w:val="Normal"/>
    <w:link w:val="FooterChar"/>
    <w:uiPriority w:val="99"/>
    <w:unhideWhenUsed/>
    <w:rsid w:val="00A91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408"/>
  </w:style>
  <w:style w:type="character" w:styleId="Hyperlink">
    <w:name w:val="Hyperlink"/>
    <w:basedOn w:val="DefaultParagraphFont"/>
    <w:uiPriority w:val="99"/>
    <w:unhideWhenUsed/>
    <w:rsid w:val="003F31BD"/>
    <w:rPr>
      <w:color w:val="0563C1" w:themeColor="hyperlink"/>
      <w:u w:val="single"/>
    </w:rPr>
  </w:style>
  <w:style w:type="character" w:styleId="UnresolvedMention">
    <w:name w:val="Unresolved Mention"/>
    <w:basedOn w:val="DefaultParagraphFont"/>
    <w:uiPriority w:val="99"/>
    <w:semiHidden/>
    <w:unhideWhenUsed/>
    <w:rsid w:val="003F31BD"/>
    <w:rPr>
      <w:color w:val="605E5C"/>
      <w:shd w:val="clear" w:color="auto" w:fill="E1DFDD"/>
    </w:rPr>
  </w:style>
  <w:style w:type="character" w:customStyle="1" w:styleId="Heading3Char">
    <w:name w:val="Heading 3 Char"/>
    <w:basedOn w:val="DefaultParagraphFont"/>
    <w:link w:val="Heading3"/>
    <w:uiPriority w:val="9"/>
    <w:semiHidden/>
    <w:rsid w:val="00CD2E1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s2\AppData\Roaming\Microsoft\Templates\Presentation%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
      <a:majorFont>
        <a:latin typeface="Franklin Gothic Book"/>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0F865-92F7-44B0-B2E4-98E275BF020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F4C5492-E66C-4AA3-86D3-224353816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DC6D4-A22B-4A11-8A7E-3ACB8FAE2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Presentation notes.dotx</Template>
  <TotalTime>1</TotalTime>
  <Pages>15</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 Silbas</dc:creator>
  <cp:keywords/>
  <dc:description/>
  <cp:lastModifiedBy>Ana Silbas</cp:lastModifiedBy>
  <cp:revision>2</cp:revision>
  <dcterms:created xsi:type="dcterms:W3CDTF">2025-09-08T20:45:00Z</dcterms:created>
  <dcterms:modified xsi:type="dcterms:W3CDTF">2025-09-08T20:45:00Z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